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54705947"/>
    <w:p w14:paraId="738951E6" w14:textId="0129312F" w:rsidR="006421D6" w:rsidRDefault="002133B5" w:rsidP="00B12D29">
      <w:pPr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F6DEEA" wp14:editId="3ED29831">
                <wp:simplePos x="0" y="0"/>
                <wp:positionH relativeFrom="margin">
                  <wp:posOffset>-148590</wp:posOffset>
                </wp:positionH>
                <wp:positionV relativeFrom="paragraph">
                  <wp:posOffset>280034</wp:posOffset>
                </wp:positionV>
                <wp:extent cx="6524625" cy="89249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8924925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36ADDC83" id="正方形/長方形 2" o:spid="_x0000_s1026" style="position:absolute;left:0;text-align:left;margin-left:-11.7pt;margin-top:22.05pt;width:513.75pt;height:70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" filled="f" strokecolor="black [3213]" strokeweight="1.25pt">
                <w10:wrap anchorx="margin"/>
              </v:rect>
            </w:pict>
          </mc:Fallback>
        </mc:AlternateContent>
      </w:r>
      <w:r>
        <w:rPr>
          <w:rFonts w:hint="eastAsia"/>
          <w:szCs w:val="21"/>
        </w:rPr>
        <w:t>様式第</w:t>
      </w:r>
      <w:r w:rsidR="00C319BF">
        <w:rPr>
          <w:rFonts w:hint="eastAsia"/>
          <w:szCs w:val="21"/>
        </w:rPr>
        <w:t>４―１</w:t>
      </w:r>
      <w:r w:rsidR="00FB7766">
        <w:rPr>
          <w:rFonts w:hint="eastAsia"/>
          <w:szCs w:val="21"/>
        </w:rPr>
        <w:t>号</w:t>
      </w:r>
      <w:r w:rsidR="00C53747">
        <w:rPr>
          <w:rFonts w:hint="eastAsia"/>
          <w:szCs w:val="21"/>
        </w:rPr>
        <w:t xml:space="preserve">　　</w:t>
      </w:r>
      <w:r w:rsidR="00D454BA">
        <w:rPr>
          <w:rFonts w:hint="eastAsia"/>
          <w:szCs w:val="21"/>
        </w:rPr>
        <w:t>運営の基本方針</w:t>
      </w:r>
      <w:bookmarkStart w:id="1" w:name="_GoBack"/>
      <w:bookmarkEnd w:id="1"/>
    </w:p>
    <w:p w14:paraId="7617C8F5" w14:textId="77777777" w:rsidR="002133B5" w:rsidRDefault="002133B5" w:rsidP="00B12D29">
      <w:pPr>
        <w:rPr>
          <w:szCs w:val="21"/>
        </w:rPr>
      </w:pPr>
    </w:p>
    <w:p w14:paraId="09854822" w14:textId="77777777" w:rsidR="008D19FD" w:rsidRDefault="008D19FD" w:rsidP="008D19FD">
      <w:pPr>
        <w:rPr>
          <w:szCs w:val="21"/>
        </w:rPr>
      </w:pPr>
    </w:p>
    <w:p w14:paraId="592CEDD5" w14:textId="77777777" w:rsidR="008D19FD" w:rsidRDefault="008D19FD" w:rsidP="008D19FD">
      <w:pPr>
        <w:rPr>
          <w:szCs w:val="21"/>
        </w:rPr>
      </w:pPr>
    </w:p>
    <w:p w14:paraId="2BACE809" w14:textId="77777777" w:rsidR="008D19FD" w:rsidRDefault="008D19FD" w:rsidP="008D19FD">
      <w:pPr>
        <w:rPr>
          <w:szCs w:val="21"/>
        </w:rPr>
      </w:pPr>
    </w:p>
    <w:p w14:paraId="234E6B13" w14:textId="77777777" w:rsidR="008D19FD" w:rsidRDefault="008D19FD" w:rsidP="008D19FD">
      <w:pPr>
        <w:rPr>
          <w:szCs w:val="21"/>
        </w:rPr>
      </w:pPr>
    </w:p>
    <w:p w14:paraId="126E8E86" w14:textId="77777777" w:rsidR="008D19FD" w:rsidRDefault="008D19FD" w:rsidP="008D19FD">
      <w:pPr>
        <w:rPr>
          <w:szCs w:val="21"/>
        </w:rPr>
      </w:pPr>
    </w:p>
    <w:p w14:paraId="365E5D42" w14:textId="77777777" w:rsidR="008D19FD" w:rsidRDefault="008D19FD" w:rsidP="008D19FD">
      <w:pPr>
        <w:rPr>
          <w:szCs w:val="21"/>
        </w:rPr>
      </w:pPr>
    </w:p>
    <w:p w14:paraId="5D2C77C1" w14:textId="77777777" w:rsidR="008D19FD" w:rsidRDefault="008D19FD" w:rsidP="008D19FD">
      <w:pPr>
        <w:rPr>
          <w:szCs w:val="21"/>
        </w:rPr>
      </w:pPr>
    </w:p>
    <w:p w14:paraId="0DFB0B98" w14:textId="77777777" w:rsidR="008D19FD" w:rsidRDefault="008D19FD" w:rsidP="008D19FD">
      <w:pPr>
        <w:rPr>
          <w:szCs w:val="21"/>
        </w:rPr>
      </w:pPr>
    </w:p>
    <w:p w14:paraId="72F88FF2" w14:textId="77777777" w:rsidR="008D19FD" w:rsidRDefault="008D19FD" w:rsidP="008D19FD">
      <w:pPr>
        <w:rPr>
          <w:szCs w:val="21"/>
        </w:rPr>
      </w:pPr>
    </w:p>
    <w:p w14:paraId="44B72CED" w14:textId="77777777" w:rsidR="008D19FD" w:rsidRDefault="008D19FD" w:rsidP="008D19FD">
      <w:pPr>
        <w:rPr>
          <w:szCs w:val="21"/>
        </w:rPr>
      </w:pPr>
    </w:p>
    <w:p w14:paraId="42435D3C" w14:textId="77777777" w:rsidR="008D19FD" w:rsidRDefault="008D19FD" w:rsidP="008D19FD">
      <w:pPr>
        <w:rPr>
          <w:szCs w:val="21"/>
        </w:rPr>
      </w:pPr>
    </w:p>
    <w:p w14:paraId="2D5C982C" w14:textId="77777777" w:rsidR="008D19FD" w:rsidRDefault="008D19FD" w:rsidP="008D19FD">
      <w:pPr>
        <w:rPr>
          <w:szCs w:val="21"/>
        </w:rPr>
      </w:pPr>
    </w:p>
    <w:p w14:paraId="54468D80" w14:textId="77777777" w:rsidR="00C319BF" w:rsidRDefault="00C319BF" w:rsidP="008D19FD">
      <w:pPr>
        <w:rPr>
          <w:szCs w:val="21"/>
        </w:rPr>
      </w:pPr>
    </w:p>
    <w:p w14:paraId="31AF4636" w14:textId="77777777" w:rsidR="00376CE3" w:rsidRDefault="00376CE3">
      <w:pPr>
        <w:widowControl/>
        <w:jc w:val="left"/>
        <w:rPr>
          <w:szCs w:val="21"/>
        </w:rPr>
      </w:pPr>
      <w:bookmarkStart w:id="2" w:name="_Hlk54706038"/>
      <w:bookmarkEnd w:id="0"/>
      <w:r>
        <w:rPr>
          <w:szCs w:val="21"/>
        </w:rPr>
        <w:br w:type="page"/>
      </w:r>
    </w:p>
    <w:p w14:paraId="2C254FDF" w14:textId="77777777" w:rsidR="00C319BF" w:rsidRDefault="00C319BF" w:rsidP="00C319BF">
      <w:pPr>
        <w:rPr>
          <w:szCs w:val="21"/>
        </w:rPr>
      </w:pPr>
      <w:r>
        <w:rPr>
          <w:rFonts w:hint="eastAsia"/>
          <w:szCs w:val="21"/>
        </w:rPr>
        <w:lastRenderedPageBreak/>
        <w:t>様式第４－２号　　業務実績</w:t>
      </w:r>
    </w:p>
    <w:p w14:paraId="2E75F814" w14:textId="77777777" w:rsidR="00C319BF" w:rsidRPr="00C319BF" w:rsidRDefault="00C319BF" w:rsidP="00C319BF">
      <w:pPr>
        <w:rPr>
          <w:szCs w:val="21"/>
        </w:rPr>
      </w:pPr>
    </w:p>
    <w:tbl>
      <w:tblPr>
        <w:tblStyle w:val="af7"/>
        <w:tblW w:w="9209" w:type="dxa"/>
        <w:tblLook w:val="04A0" w:firstRow="1" w:lastRow="0" w:firstColumn="1" w:lastColumn="0" w:noHBand="0" w:noVBand="1"/>
      </w:tblPr>
      <w:tblGrid>
        <w:gridCol w:w="1271"/>
        <w:gridCol w:w="2410"/>
        <w:gridCol w:w="1843"/>
        <w:gridCol w:w="1275"/>
        <w:gridCol w:w="2410"/>
      </w:tblGrid>
      <w:tr w:rsidR="00C319BF" w14:paraId="7E1B505D" w14:textId="77777777" w:rsidTr="00C319BF">
        <w:trPr>
          <w:trHeight w:val="793"/>
        </w:trPr>
        <w:tc>
          <w:tcPr>
            <w:tcW w:w="1271" w:type="dxa"/>
          </w:tcPr>
          <w:p w14:paraId="7EBAD77A" w14:textId="77777777" w:rsidR="00C319BF" w:rsidRDefault="00C319BF" w:rsidP="00C319B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自治体名</w:t>
            </w:r>
          </w:p>
        </w:tc>
        <w:tc>
          <w:tcPr>
            <w:tcW w:w="2410" w:type="dxa"/>
          </w:tcPr>
          <w:p w14:paraId="60E956B5" w14:textId="77777777" w:rsidR="00C319BF" w:rsidRDefault="00C319BF" w:rsidP="00C319B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</w:p>
          <w:p w14:paraId="72B05377" w14:textId="77777777" w:rsidR="00C319BF" w:rsidRDefault="00C319BF" w:rsidP="00C319BF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</w:tcPr>
          <w:p w14:paraId="717EE3C7" w14:textId="77777777" w:rsidR="00C319BF" w:rsidRDefault="00C319BF" w:rsidP="00C319B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受託期間</w:t>
            </w:r>
          </w:p>
        </w:tc>
        <w:tc>
          <w:tcPr>
            <w:tcW w:w="1275" w:type="dxa"/>
          </w:tcPr>
          <w:p w14:paraId="2BF54AB2" w14:textId="77777777" w:rsidR="00C319BF" w:rsidRDefault="00C319BF" w:rsidP="00C319B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定員</w:t>
            </w:r>
          </w:p>
        </w:tc>
        <w:tc>
          <w:tcPr>
            <w:tcW w:w="2410" w:type="dxa"/>
          </w:tcPr>
          <w:p w14:paraId="7C3F5CD0" w14:textId="77777777" w:rsidR="00C319BF" w:rsidRDefault="00C319BF" w:rsidP="00C319B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支援員数（　　）</w:t>
            </w:r>
          </w:p>
          <w:p w14:paraId="25D882B6" w14:textId="77777777" w:rsidR="00C319BF" w:rsidRDefault="00C319BF" w:rsidP="00C319B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補助員数（　　）</w:t>
            </w:r>
          </w:p>
        </w:tc>
      </w:tr>
      <w:tr w:rsidR="00C319BF" w14:paraId="6A081087" w14:textId="77777777" w:rsidTr="00C319BF">
        <w:trPr>
          <w:trHeight w:val="793"/>
        </w:trPr>
        <w:tc>
          <w:tcPr>
            <w:tcW w:w="1271" w:type="dxa"/>
          </w:tcPr>
          <w:p w14:paraId="78E6EE3A" w14:textId="77777777" w:rsidR="00C319BF" w:rsidRDefault="00C319BF" w:rsidP="00CB0D2B">
            <w:pPr>
              <w:rPr>
                <w:szCs w:val="21"/>
              </w:rPr>
            </w:pPr>
          </w:p>
          <w:p w14:paraId="4E4E1D62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2410" w:type="dxa"/>
          </w:tcPr>
          <w:p w14:paraId="25CA0B40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531E5723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1275" w:type="dxa"/>
          </w:tcPr>
          <w:p w14:paraId="4E01BF18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2410" w:type="dxa"/>
          </w:tcPr>
          <w:p w14:paraId="340CCC58" w14:textId="77777777" w:rsidR="00C319BF" w:rsidRDefault="00C319BF" w:rsidP="00CB0D2B">
            <w:pPr>
              <w:rPr>
                <w:szCs w:val="21"/>
              </w:rPr>
            </w:pPr>
          </w:p>
        </w:tc>
      </w:tr>
      <w:tr w:rsidR="00C319BF" w14:paraId="47A8BC44" w14:textId="77777777" w:rsidTr="00C319BF">
        <w:trPr>
          <w:trHeight w:val="793"/>
        </w:trPr>
        <w:tc>
          <w:tcPr>
            <w:tcW w:w="1271" w:type="dxa"/>
          </w:tcPr>
          <w:p w14:paraId="526EEC99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2410" w:type="dxa"/>
          </w:tcPr>
          <w:p w14:paraId="04779675" w14:textId="77777777" w:rsidR="00C319BF" w:rsidRDefault="00C319BF" w:rsidP="00CB0D2B">
            <w:pPr>
              <w:rPr>
                <w:szCs w:val="21"/>
              </w:rPr>
            </w:pPr>
          </w:p>
          <w:p w14:paraId="7AD3B70E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272288E7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1275" w:type="dxa"/>
          </w:tcPr>
          <w:p w14:paraId="72EAC049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2410" w:type="dxa"/>
          </w:tcPr>
          <w:p w14:paraId="32DF9D77" w14:textId="77777777" w:rsidR="00C319BF" w:rsidRDefault="00C319BF" w:rsidP="00CB0D2B">
            <w:pPr>
              <w:rPr>
                <w:szCs w:val="21"/>
              </w:rPr>
            </w:pPr>
          </w:p>
        </w:tc>
      </w:tr>
      <w:tr w:rsidR="00C319BF" w14:paraId="2202A894" w14:textId="77777777" w:rsidTr="00C319BF">
        <w:trPr>
          <w:trHeight w:val="793"/>
        </w:trPr>
        <w:tc>
          <w:tcPr>
            <w:tcW w:w="1271" w:type="dxa"/>
          </w:tcPr>
          <w:p w14:paraId="2F4B54F8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2410" w:type="dxa"/>
          </w:tcPr>
          <w:p w14:paraId="780786E1" w14:textId="77777777" w:rsidR="00C319BF" w:rsidRDefault="00C319BF" w:rsidP="00CB0D2B">
            <w:pPr>
              <w:rPr>
                <w:szCs w:val="21"/>
              </w:rPr>
            </w:pPr>
          </w:p>
          <w:p w14:paraId="53CE6F4E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3190F00F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1275" w:type="dxa"/>
          </w:tcPr>
          <w:p w14:paraId="2056386E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2410" w:type="dxa"/>
          </w:tcPr>
          <w:p w14:paraId="26BFAAA8" w14:textId="77777777" w:rsidR="00C319BF" w:rsidRDefault="00C319BF" w:rsidP="00CB0D2B">
            <w:pPr>
              <w:rPr>
                <w:szCs w:val="21"/>
              </w:rPr>
            </w:pPr>
          </w:p>
        </w:tc>
      </w:tr>
      <w:tr w:rsidR="00C319BF" w14:paraId="474356D7" w14:textId="77777777" w:rsidTr="00C319BF">
        <w:trPr>
          <w:trHeight w:val="793"/>
        </w:trPr>
        <w:tc>
          <w:tcPr>
            <w:tcW w:w="1271" w:type="dxa"/>
          </w:tcPr>
          <w:p w14:paraId="5B09FC6C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2410" w:type="dxa"/>
          </w:tcPr>
          <w:p w14:paraId="2925A017" w14:textId="77777777" w:rsidR="00C319BF" w:rsidRDefault="00C319BF" w:rsidP="00CB0D2B">
            <w:pPr>
              <w:rPr>
                <w:szCs w:val="21"/>
              </w:rPr>
            </w:pPr>
          </w:p>
          <w:p w14:paraId="237B5891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4E016DB8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1275" w:type="dxa"/>
          </w:tcPr>
          <w:p w14:paraId="27DB0AC8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2410" w:type="dxa"/>
          </w:tcPr>
          <w:p w14:paraId="19395374" w14:textId="77777777" w:rsidR="00C319BF" w:rsidRDefault="00C319BF" w:rsidP="00CB0D2B">
            <w:pPr>
              <w:rPr>
                <w:szCs w:val="21"/>
              </w:rPr>
            </w:pPr>
          </w:p>
        </w:tc>
      </w:tr>
      <w:tr w:rsidR="00C319BF" w14:paraId="5470A913" w14:textId="77777777" w:rsidTr="00C319BF">
        <w:trPr>
          <w:trHeight w:val="793"/>
        </w:trPr>
        <w:tc>
          <w:tcPr>
            <w:tcW w:w="1271" w:type="dxa"/>
          </w:tcPr>
          <w:p w14:paraId="7D675DCE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2410" w:type="dxa"/>
          </w:tcPr>
          <w:p w14:paraId="018690AA" w14:textId="77777777" w:rsidR="00C319BF" w:rsidRDefault="00C319BF" w:rsidP="00CB0D2B">
            <w:pPr>
              <w:rPr>
                <w:szCs w:val="21"/>
              </w:rPr>
            </w:pPr>
          </w:p>
          <w:p w14:paraId="226881BB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1E45B0B6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1275" w:type="dxa"/>
          </w:tcPr>
          <w:p w14:paraId="729909EC" w14:textId="77777777" w:rsidR="00C319BF" w:rsidRDefault="00C319BF" w:rsidP="00CB0D2B">
            <w:pPr>
              <w:rPr>
                <w:szCs w:val="21"/>
              </w:rPr>
            </w:pPr>
          </w:p>
        </w:tc>
        <w:tc>
          <w:tcPr>
            <w:tcW w:w="2410" w:type="dxa"/>
          </w:tcPr>
          <w:p w14:paraId="741E9615" w14:textId="77777777" w:rsidR="00C319BF" w:rsidRDefault="00C319BF" w:rsidP="00CB0D2B">
            <w:pPr>
              <w:rPr>
                <w:szCs w:val="21"/>
              </w:rPr>
            </w:pPr>
          </w:p>
        </w:tc>
      </w:tr>
    </w:tbl>
    <w:p w14:paraId="01132B14" w14:textId="3BA746ED" w:rsidR="00C319BF" w:rsidRDefault="00C319BF" w:rsidP="00C319BF">
      <w:pPr>
        <w:rPr>
          <w:rFonts w:ascii="ＭＳ 明朝" w:eastAsia="ＭＳ 明朝" w:hAnsi="ＭＳ 明朝" w:cs="ＭＳ 明朝"/>
          <w:szCs w:val="21"/>
        </w:rPr>
      </w:pPr>
      <w:r>
        <w:rPr>
          <w:rFonts w:ascii="ＭＳ 明朝" w:eastAsia="ＭＳ 明朝" w:hAnsi="ＭＳ 明朝" w:cs="ＭＳ 明朝" w:hint="eastAsia"/>
          <w:szCs w:val="21"/>
        </w:rPr>
        <w:t>※過去</w:t>
      </w:r>
      <w:r w:rsidR="00E96F23">
        <w:rPr>
          <w:rFonts w:ascii="ＭＳ 明朝" w:eastAsia="ＭＳ 明朝" w:hAnsi="ＭＳ 明朝" w:cs="ＭＳ 明朝" w:hint="eastAsia"/>
          <w:szCs w:val="21"/>
        </w:rPr>
        <w:t>５</w:t>
      </w:r>
      <w:r>
        <w:rPr>
          <w:rFonts w:ascii="ＭＳ 明朝" w:eastAsia="ＭＳ 明朝" w:hAnsi="ＭＳ 明朝" w:cs="ＭＳ 明朝" w:hint="eastAsia"/>
          <w:szCs w:val="21"/>
        </w:rPr>
        <w:t>年間において学童保育業務の運営実績とすること。</w:t>
      </w:r>
    </w:p>
    <w:p w14:paraId="57684454" w14:textId="77777777" w:rsidR="00C319BF" w:rsidRDefault="00C319BF" w:rsidP="00C319BF">
      <w:pPr>
        <w:rPr>
          <w:szCs w:val="21"/>
        </w:rPr>
      </w:pPr>
      <w:r>
        <w:rPr>
          <w:rFonts w:ascii="ＭＳ 明朝" w:eastAsia="ＭＳ 明朝" w:hAnsi="ＭＳ 明朝" w:cs="ＭＳ 明朝" w:hint="eastAsia"/>
          <w:szCs w:val="21"/>
        </w:rPr>
        <w:t>※実績は、事業者が直接運営したものに限る。</w:t>
      </w:r>
    </w:p>
    <w:p w14:paraId="56122ED8" w14:textId="77777777" w:rsidR="00C319BF" w:rsidRDefault="00C319BF" w:rsidP="00C319BF">
      <w:pPr>
        <w:rPr>
          <w:szCs w:val="21"/>
        </w:rPr>
      </w:pPr>
      <w:r>
        <w:rPr>
          <w:rFonts w:hint="eastAsia"/>
          <w:szCs w:val="21"/>
        </w:rPr>
        <w:t>※「支援員数、補助員数」の（　）内は、正社員の人数を記載してください。</w:t>
      </w:r>
    </w:p>
    <w:p w14:paraId="129C0218" w14:textId="77777777" w:rsidR="00C319BF" w:rsidRPr="00C319BF" w:rsidRDefault="00C319BF" w:rsidP="008D19FD">
      <w:pPr>
        <w:rPr>
          <w:szCs w:val="21"/>
        </w:rPr>
      </w:pPr>
    </w:p>
    <w:p w14:paraId="0608FC3C" w14:textId="77777777" w:rsidR="00C319BF" w:rsidRDefault="00C319BF" w:rsidP="008D19FD">
      <w:pPr>
        <w:rPr>
          <w:szCs w:val="21"/>
        </w:rPr>
      </w:pPr>
    </w:p>
    <w:p w14:paraId="21C12F0A" w14:textId="77777777" w:rsidR="00C319BF" w:rsidRDefault="00C319BF" w:rsidP="008D19FD">
      <w:pPr>
        <w:rPr>
          <w:szCs w:val="21"/>
        </w:rPr>
      </w:pPr>
    </w:p>
    <w:p w14:paraId="0B3650AD" w14:textId="77777777" w:rsidR="00C319BF" w:rsidRDefault="00C319BF" w:rsidP="008D19FD">
      <w:pPr>
        <w:rPr>
          <w:szCs w:val="21"/>
        </w:rPr>
      </w:pPr>
    </w:p>
    <w:p w14:paraId="3DC1BF9C" w14:textId="77777777" w:rsidR="00C319BF" w:rsidRDefault="00C319BF" w:rsidP="008D19FD">
      <w:pPr>
        <w:rPr>
          <w:szCs w:val="21"/>
        </w:rPr>
      </w:pPr>
    </w:p>
    <w:p w14:paraId="4CE09771" w14:textId="77777777" w:rsidR="00C319BF" w:rsidRDefault="00C319BF" w:rsidP="008D19FD">
      <w:pPr>
        <w:rPr>
          <w:szCs w:val="21"/>
        </w:rPr>
      </w:pPr>
    </w:p>
    <w:p w14:paraId="5F1EA6BC" w14:textId="77777777" w:rsidR="00C319BF" w:rsidRDefault="00C319BF" w:rsidP="008D19FD">
      <w:pPr>
        <w:rPr>
          <w:szCs w:val="21"/>
        </w:rPr>
      </w:pPr>
    </w:p>
    <w:p w14:paraId="35EF6E96" w14:textId="77777777" w:rsidR="00C319BF" w:rsidRDefault="00C319BF" w:rsidP="008D19FD">
      <w:pPr>
        <w:rPr>
          <w:szCs w:val="21"/>
        </w:rPr>
      </w:pPr>
    </w:p>
    <w:p w14:paraId="3D7246BC" w14:textId="77777777" w:rsidR="00C319BF" w:rsidRDefault="00C319BF" w:rsidP="008D19FD">
      <w:pPr>
        <w:rPr>
          <w:szCs w:val="21"/>
        </w:rPr>
      </w:pPr>
    </w:p>
    <w:p w14:paraId="641076C2" w14:textId="77777777" w:rsidR="00C319BF" w:rsidRDefault="00C319BF" w:rsidP="008D19FD">
      <w:pPr>
        <w:rPr>
          <w:szCs w:val="21"/>
        </w:rPr>
      </w:pPr>
    </w:p>
    <w:p w14:paraId="66A8CFDC" w14:textId="77777777" w:rsidR="00C319BF" w:rsidRDefault="00C319BF" w:rsidP="008D19FD">
      <w:pPr>
        <w:rPr>
          <w:szCs w:val="21"/>
        </w:rPr>
      </w:pPr>
    </w:p>
    <w:p w14:paraId="753B0D86" w14:textId="77777777" w:rsidR="00C319BF" w:rsidRDefault="00C319BF" w:rsidP="008D19FD">
      <w:pPr>
        <w:rPr>
          <w:szCs w:val="21"/>
        </w:rPr>
      </w:pPr>
    </w:p>
    <w:p w14:paraId="7582CF61" w14:textId="77777777" w:rsidR="00C319BF" w:rsidRDefault="00C319BF" w:rsidP="008D19FD">
      <w:pPr>
        <w:rPr>
          <w:szCs w:val="21"/>
        </w:rPr>
      </w:pPr>
    </w:p>
    <w:p w14:paraId="365AA643" w14:textId="77777777" w:rsidR="00C319BF" w:rsidRDefault="00C319BF" w:rsidP="008D19FD">
      <w:pPr>
        <w:rPr>
          <w:szCs w:val="21"/>
        </w:rPr>
      </w:pPr>
    </w:p>
    <w:p w14:paraId="4EA93314" w14:textId="77777777" w:rsidR="00C319BF" w:rsidRDefault="00C319BF" w:rsidP="008D19FD">
      <w:pPr>
        <w:rPr>
          <w:szCs w:val="21"/>
        </w:rPr>
      </w:pPr>
    </w:p>
    <w:p w14:paraId="4C195ED5" w14:textId="77777777" w:rsidR="00C319BF" w:rsidRDefault="00C319BF" w:rsidP="008D19FD">
      <w:pPr>
        <w:rPr>
          <w:szCs w:val="21"/>
        </w:rPr>
      </w:pPr>
    </w:p>
    <w:p w14:paraId="0457DFAF" w14:textId="77777777" w:rsidR="00C319BF" w:rsidRDefault="00C319BF" w:rsidP="008D19FD">
      <w:pPr>
        <w:rPr>
          <w:szCs w:val="21"/>
        </w:rPr>
      </w:pPr>
    </w:p>
    <w:p w14:paraId="3A2CE8EF" w14:textId="77777777" w:rsidR="00C319BF" w:rsidRDefault="00C319BF" w:rsidP="008D19FD">
      <w:pPr>
        <w:rPr>
          <w:szCs w:val="21"/>
        </w:rPr>
      </w:pPr>
    </w:p>
    <w:p w14:paraId="67F0E0AE" w14:textId="77777777" w:rsidR="00C319BF" w:rsidRDefault="00C319BF" w:rsidP="008D19FD">
      <w:pPr>
        <w:rPr>
          <w:szCs w:val="21"/>
        </w:rPr>
      </w:pPr>
    </w:p>
    <w:p w14:paraId="1EE85478" w14:textId="77777777" w:rsidR="00C319BF" w:rsidRDefault="00C319BF" w:rsidP="008D19FD">
      <w:pPr>
        <w:rPr>
          <w:szCs w:val="21"/>
        </w:rPr>
      </w:pPr>
    </w:p>
    <w:p w14:paraId="51FD5097" w14:textId="77777777" w:rsidR="00C319BF" w:rsidRDefault="00C319BF" w:rsidP="008D19FD">
      <w:pPr>
        <w:rPr>
          <w:szCs w:val="21"/>
        </w:rPr>
      </w:pPr>
    </w:p>
    <w:p w14:paraId="7E099841" w14:textId="77777777" w:rsidR="00C319BF" w:rsidRDefault="00C319BF" w:rsidP="008D19FD">
      <w:pPr>
        <w:rPr>
          <w:szCs w:val="21"/>
        </w:rPr>
      </w:pPr>
    </w:p>
    <w:p w14:paraId="5122E8ED" w14:textId="77777777" w:rsidR="00C319BF" w:rsidRDefault="00C319BF" w:rsidP="008D19FD">
      <w:pPr>
        <w:rPr>
          <w:szCs w:val="21"/>
        </w:rPr>
      </w:pPr>
    </w:p>
    <w:p w14:paraId="434EBAEB" w14:textId="1915C920" w:rsidR="008D19FD" w:rsidRDefault="00DD27C0" w:rsidP="008D19FD">
      <w:pPr>
        <w:rPr>
          <w:szCs w:val="21"/>
        </w:rPr>
      </w:pPr>
      <w:r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02559D5" wp14:editId="23F4058A">
                <wp:simplePos x="0" y="0"/>
                <wp:positionH relativeFrom="margin">
                  <wp:posOffset>-148590</wp:posOffset>
                </wp:positionH>
                <wp:positionV relativeFrom="paragraph">
                  <wp:posOffset>241935</wp:posOffset>
                </wp:positionV>
                <wp:extent cx="6553200" cy="899160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899160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3FD89EF" id="正方形/長方形 3" o:spid="_x0000_s1026" style="position:absolute;left:0;text-align:left;margin-left:-11.7pt;margin-top:19.05pt;width:516pt;height:708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" filled="f" strokecolor="windowText" strokeweight="1.25pt">
                <w10:wrap anchorx="margin"/>
              </v:rect>
            </w:pict>
          </mc:Fallback>
        </mc:AlternateContent>
      </w:r>
      <w:r w:rsidR="008D19FD">
        <w:rPr>
          <w:rFonts w:hint="eastAsia"/>
          <w:szCs w:val="21"/>
        </w:rPr>
        <w:t>様式第４－</w:t>
      </w:r>
      <w:r w:rsidR="00C319BF">
        <w:rPr>
          <w:rFonts w:hint="eastAsia"/>
          <w:szCs w:val="21"/>
        </w:rPr>
        <w:t>３</w:t>
      </w:r>
      <w:r w:rsidR="008D19FD">
        <w:rPr>
          <w:rFonts w:hint="eastAsia"/>
          <w:szCs w:val="21"/>
        </w:rPr>
        <w:t xml:space="preserve">号　</w:t>
      </w:r>
      <w:r w:rsidR="00C53747">
        <w:rPr>
          <w:rFonts w:hint="eastAsia"/>
          <w:szCs w:val="21"/>
        </w:rPr>
        <w:t xml:space="preserve">　</w:t>
      </w:r>
      <w:r w:rsidR="00C319BF">
        <w:rPr>
          <w:rFonts w:hint="eastAsia"/>
          <w:szCs w:val="21"/>
        </w:rPr>
        <w:t>運営体制、</w:t>
      </w:r>
      <w:r w:rsidR="00D454BA">
        <w:rPr>
          <w:rFonts w:asciiTheme="minorEastAsia" w:hAnsiTheme="minorEastAsia" w:hint="eastAsia"/>
          <w:szCs w:val="24"/>
        </w:rPr>
        <w:t>人員</w:t>
      </w:r>
      <w:r w:rsidR="00682DA2">
        <w:rPr>
          <w:rFonts w:asciiTheme="minorEastAsia" w:hAnsiTheme="minorEastAsia" w:hint="eastAsia"/>
          <w:szCs w:val="24"/>
        </w:rPr>
        <w:t>の配置に対する提案</w:t>
      </w:r>
    </w:p>
    <w:p w14:paraId="3E6595A6" w14:textId="77777777" w:rsidR="00333EF2" w:rsidRPr="00DD27C0" w:rsidRDefault="00333EF2" w:rsidP="008D19FD">
      <w:pPr>
        <w:rPr>
          <w:szCs w:val="21"/>
        </w:rPr>
      </w:pPr>
    </w:p>
    <w:p w14:paraId="5A2AD7B2" w14:textId="77777777" w:rsidR="00450356" w:rsidRPr="00C319BF" w:rsidRDefault="00450356" w:rsidP="00B12D29">
      <w:pPr>
        <w:rPr>
          <w:szCs w:val="21"/>
        </w:rPr>
      </w:pPr>
    </w:p>
    <w:p w14:paraId="38A1B210" w14:textId="77777777" w:rsidR="008D19FD" w:rsidRDefault="008D19FD" w:rsidP="00B12D29">
      <w:pPr>
        <w:rPr>
          <w:szCs w:val="21"/>
        </w:rPr>
      </w:pPr>
    </w:p>
    <w:p w14:paraId="2E38E6F5" w14:textId="77777777" w:rsidR="008D19FD" w:rsidRDefault="008D19FD" w:rsidP="00B12D29">
      <w:pPr>
        <w:rPr>
          <w:szCs w:val="21"/>
        </w:rPr>
      </w:pPr>
    </w:p>
    <w:p w14:paraId="580101FF" w14:textId="77777777" w:rsidR="008D19FD" w:rsidRDefault="008D19FD" w:rsidP="00B12D29">
      <w:pPr>
        <w:rPr>
          <w:szCs w:val="21"/>
        </w:rPr>
      </w:pPr>
    </w:p>
    <w:p w14:paraId="39B667EF" w14:textId="77777777" w:rsidR="008D19FD" w:rsidRDefault="008D19FD" w:rsidP="00B12D29">
      <w:pPr>
        <w:rPr>
          <w:szCs w:val="21"/>
        </w:rPr>
      </w:pPr>
    </w:p>
    <w:p w14:paraId="25BDFC90" w14:textId="77777777" w:rsidR="008D19FD" w:rsidRDefault="008D19FD" w:rsidP="00B12D29">
      <w:pPr>
        <w:rPr>
          <w:szCs w:val="21"/>
        </w:rPr>
      </w:pPr>
    </w:p>
    <w:bookmarkEnd w:id="2"/>
    <w:p w14:paraId="048EF7C2" w14:textId="77777777" w:rsidR="008D19FD" w:rsidRDefault="008D19FD" w:rsidP="00B12D29">
      <w:pPr>
        <w:rPr>
          <w:szCs w:val="21"/>
        </w:rPr>
      </w:pPr>
    </w:p>
    <w:p w14:paraId="7BC37FFA" w14:textId="77777777" w:rsidR="008D19FD" w:rsidRDefault="008D19FD" w:rsidP="00B12D29">
      <w:pPr>
        <w:rPr>
          <w:szCs w:val="21"/>
        </w:rPr>
      </w:pPr>
    </w:p>
    <w:p w14:paraId="161183FF" w14:textId="77777777" w:rsidR="008D19FD" w:rsidRDefault="008D19FD" w:rsidP="00B12D29">
      <w:pPr>
        <w:rPr>
          <w:szCs w:val="21"/>
        </w:rPr>
      </w:pPr>
    </w:p>
    <w:p w14:paraId="39018FF3" w14:textId="77777777" w:rsidR="008D19FD" w:rsidRDefault="008D19FD" w:rsidP="00B12D29">
      <w:pPr>
        <w:rPr>
          <w:szCs w:val="21"/>
        </w:rPr>
      </w:pPr>
    </w:p>
    <w:p w14:paraId="0BFC2D9B" w14:textId="77777777" w:rsidR="008D19FD" w:rsidRDefault="008D19FD" w:rsidP="00B12D29">
      <w:pPr>
        <w:rPr>
          <w:szCs w:val="21"/>
        </w:rPr>
      </w:pPr>
    </w:p>
    <w:p w14:paraId="646E3BFE" w14:textId="77777777" w:rsidR="008D19FD" w:rsidRDefault="008D19FD" w:rsidP="00B12D29">
      <w:pPr>
        <w:rPr>
          <w:szCs w:val="21"/>
        </w:rPr>
      </w:pPr>
    </w:p>
    <w:p w14:paraId="74007150" w14:textId="77777777" w:rsidR="008D19FD" w:rsidRDefault="008D19FD" w:rsidP="00B12D29">
      <w:pPr>
        <w:rPr>
          <w:szCs w:val="21"/>
        </w:rPr>
      </w:pPr>
    </w:p>
    <w:p w14:paraId="5007F56F" w14:textId="77777777" w:rsidR="008D19FD" w:rsidRDefault="008D19FD" w:rsidP="00B12D29">
      <w:pPr>
        <w:rPr>
          <w:szCs w:val="21"/>
        </w:rPr>
      </w:pPr>
    </w:p>
    <w:p w14:paraId="5C5F8867" w14:textId="77777777" w:rsidR="008D19FD" w:rsidRDefault="008D19FD" w:rsidP="00B12D29">
      <w:pPr>
        <w:rPr>
          <w:szCs w:val="21"/>
        </w:rPr>
      </w:pPr>
    </w:p>
    <w:p w14:paraId="5800B288" w14:textId="77777777" w:rsidR="008D19FD" w:rsidRDefault="008D19FD" w:rsidP="00B12D29">
      <w:pPr>
        <w:rPr>
          <w:szCs w:val="21"/>
        </w:rPr>
      </w:pPr>
    </w:p>
    <w:p w14:paraId="2DCDE074" w14:textId="77777777" w:rsidR="008D19FD" w:rsidRDefault="008D19FD" w:rsidP="00B12D29">
      <w:pPr>
        <w:rPr>
          <w:szCs w:val="21"/>
        </w:rPr>
      </w:pPr>
    </w:p>
    <w:p w14:paraId="4E287BD6" w14:textId="77777777" w:rsidR="008D19FD" w:rsidRDefault="008D19FD" w:rsidP="00B12D29">
      <w:pPr>
        <w:rPr>
          <w:szCs w:val="21"/>
        </w:rPr>
      </w:pPr>
    </w:p>
    <w:p w14:paraId="02239557" w14:textId="77777777" w:rsidR="008D19FD" w:rsidRDefault="008D19FD" w:rsidP="00B12D29">
      <w:pPr>
        <w:rPr>
          <w:szCs w:val="21"/>
        </w:rPr>
      </w:pPr>
    </w:p>
    <w:p w14:paraId="2A24E0DB" w14:textId="77777777" w:rsidR="008D19FD" w:rsidRDefault="008D19FD" w:rsidP="00B12D29">
      <w:pPr>
        <w:rPr>
          <w:szCs w:val="21"/>
        </w:rPr>
      </w:pPr>
    </w:p>
    <w:p w14:paraId="63D2F884" w14:textId="77777777" w:rsidR="008D19FD" w:rsidRDefault="008D19FD" w:rsidP="00B12D29">
      <w:pPr>
        <w:rPr>
          <w:szCs w:val="21"/>
        </w:rPr>
      </w:pPr>
    </w:p>
    <w:p w14:paraId="2F94D152" w14:textId="77777777" w:rsidR="008D19FD" w:rsidRDefault="008D19FD" w:rsidP="00B12D29">
      <w:pPr>
        <w:rPr>
          <w:szCs w:val="21"/>
        </w:rPr>
      </w:pPr>
    </w:p>
    <w:p w14:paraId="7B2F09CE" w14:textId="77777777" w:rsidR="00376CE3" w:rsidRDefault="00376CE3">
      <w:pPr>
        <w:widowControl/>
        <w:jc w:val="left"/>
        <w:rPr>
          <w:szCs w:val="21"/>
        </w:rPr>
      </w:pPr>
      <w:bookmarkStart w:id="3" w:name="_Hlk54706100"/>
      <w:r>
        <w:rPr>
          <w:szCs w:val="21"/>
        </w:rPr>
        <w:br w:type="page"/>
      </w:r>
    </w:p>
    <w:p w14:paraId="56982DED" w14:textId="77777777" w:rsidR="00C53747" w:rsidRPr="00C53747" w:rsidRDefault="008D19FD" w:rsidP="008D19FD">
      <w:pPr>
        <w:rPr>
          <w:rFonts w:asciiTheme="minorEastAsia" w:hAnsiTheme="minorEastAsia"/>
          <w:szCs w:val="24"/>
        </w:rPr>
      </w:pPr>
      <w:r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3854BB5" wp14:editId="0BB65106">
                <wp:simplePos x="0" y="0"/>
                <wp:positionH relativeFrom="margin">
                  <wp:posOffset>-148590</wp:posOffset>
                </wp:positionH>
                <wp:positionV relativeFrom="paragraph">
                  <wp:posOffset>251460</wp:posOffset>
                </wp:positionV>
                <wp:extent cx="6486525" cy="8953500"/>
                <wp:effectExtent l="0" t="0" r="28575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895350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63CF2A3" id="正方形/長方形 4" o:spid="_x0000_s1026" style="position:absolute;left:0;text-align:left;margin-left:-11.7pt;margin-top:19.8pt;width:510.75pt;height:70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" filled="f" strokecolor="windowText" strokeweight="1.25pt">
                <w10:wrap anchorx="margin"/>
              </v:rect>
            </w:pict>
          </mc:Fallback>
        </mc:AlternateContent>
      </w:r>
      <w:r>
        <w:rPr>
          <w:rFonts w:hint="eastAsia"/>
          <w:szCs w:val="21"/>
        </w:rPr>
        <w:t>様式第４－</w:t>
      </w:r>
      <w:r w:rsidR="00C319BF">
        <w:rPr>
          <w:rFonts w:hint="eastAsia"/>
          <w:szCs w:val="21"/>
        </w:rPr>
        <w:t>４</w:t>
      </w:r>
      <w:r>
        <w:rPr>
          <w:rFonts w:hint="eastAsia"/>
          <w:szCs w:val="21"/>
        </w:rPr>
        <w:t xml:space="preserve">号　</w:t>
      </w:r>
      <w:r w:rsidR="00C53747">
        <w:rPr>
          <w:rFonts w:hint="eastAsia"/>
          <w:szCs w:val="21"/>
        </w:rPr>
        <w:t xml:space="preserve">　</w:t>
      </w:r>
      <w:r w:rsidR="00C53747">
        <w:rPr>
          <w:rFonts w:asciiTheme="minorEastAsia" w:hAnsiTheme="minorEastAsia" w:hint="eastAsia"/>
          <w:szCs w:val="24"/>
        </w:rPr>
        <w:t>児童の健全育成に関する事業</w:t>
      </w:r>
      <w:r w:rsidR="00C53747">
        <w:rPr>
          <w:rFonts w:asciiTheme="minorEastAsia" w:hAnsiTheme="minorEastAsia"/>
          <w:szCs w:val="24"/>
        </w:rPr>
        <w:t>の提案</w:t>
      </w:r>
    </w:p>
    <w:p w14:paraId="2726D44F" w14:textId="77777777" w:rsidR="008D19FD" w:rsidRDefault="008D19FD" w:rsidP="008D19FD">
      <w:pPr>
        <w:rPr>
          <w:szCs w:val="21"/>
        </w:rPr>
      </w:pPr>
    </w:p>
    <w:p w14:paraId="17ABB42B" w14:textId="77777777" w:rsidR="008D19FD" w:rsidRPr="008D19FD" w:rsidRDefault="008D19FD" w:rsidP="008D19FD">
      <w:pPr>
        <w:rPr>
          <w:szCs w:val="21"/>
        </w:rPr>
      </w:pPr>
    </w:p>
    <w:p w14:paraId="312B8474" w14:textId="77777777" w:rsidR="008D19FD" w:rsidRDefault="008D19FD" w:rsidP="008D19FD">
      <w:pPr>
        <w:rPr>
          <w:szCs w:val="21"/>
        </w:rPr>
      </w:pPr>
    </w:p>
    <w:p w14:paraId="6D851DC5" w14:textId="77777777" w:rsidR="008D19FD" w:rsidRPr="00C319BF" w:rsidRDefault="008D19FD" w:rsidP="008D19FD">
      <w:pPr>
        <w:rPr>
          <w:szCs w:val="21"/>
        </w:rPr>
      </w:pPr>
    </w:p>
    <w:p w14:paraId="26D40149" w14:textId="77777777" w:rsidR="008D19FD" w:rsidRDefault="008D19FD" w:rsidP="008D19FD">
      <w:pPr>
        <w:rPr>
          <w:szCs w:val="21"/>
        </w:rPr>
      </w:pPr>
    </w:p>
    <w:p w14:paraId="2E420498" w14:textId="77777777" w:rsidR="008D19FD" w:rsidRDefault="008D19FD" w:rsidP="008D19FD">
      <w:pPr>
        <w:rPr>
          <w:szCs w:val="21"/>
        </w:rPr>
      </w:pPr>
    </w:p>
    <w:p w14:paraId="35B7021A" w14:textId="77777777" w:rsidR="008D19FD" w:rsidRDefault="008D19FD" w:rsidP="008D19FD">
      <w:pPr>
        <w:rPr>
          <w:szCs w:val="21"/>
        </w:rPr>
      </w:pPr>
    </w:p>
    <w:p w14:paraId="48D872D7" w14:textId="77777777" w:rsidR="008D19FD" w:rsidRDefault="008D19FD" w:rsidP="008D19FD">
      <w:pPr>
        <w:rPr>
          <w:szCs w:val="21"/>
        </w:rPr>
      </w:pPr>
    </w:p>
    <w:bookmarkEnd w:id="3"/>
    <w:p w14:paraId="32BA8251" w14:textId="77777777" w:rsidR="008D19FD" w:rsidRPr="008D19FD" w:rsidRDefault="008D19FD" w:rsidP="00B12D29">
      <w:pPr>
        <w:rPr>
          <w:szCs w:val="21"/>
        </w:rPr>
      </w:pPr>
    </w:p>
    <w:p w14:paraId="38261998" w14:textId="77777777" w:rsidR="008D19FD" w:rsidRDefault="008D19FD" w:rsidP="00B12D29">
      <w:pPr>
        <w:rPr>
          <w:szCs w:val="21"/>
        </w:rPr>
      </w:pPr>
    </w:p>
    <w:p w14:paraId="28B0B097" w14:textId="77777777" w:rsidR="008D19FD" w:rsidRDefault="008D19FD" w:rsidP="00B12D29">
      <w:pPr>
        <w:rPr>
          <w:szCs w:val="21"/>
        </w:rPr>
      </w:pPr>
    </w:p>
    <w:p w14:paraId="1D735890" w14:textId="77777777" w:rsidR="008D19FD" w:rsidRDefault="008D19FD" w:rsidP="00B12D29">
      <w:pPr>
        <w:rPr>
          <w:szCs w:val="21"/>
        </w:rPr>
      </w:pPr>
    </w:p>
    <w:p w14:paraId="6D195FA1" w14:textId="77777777" w:rsidR="008D19FD" w:rsidRDefault="008D19FD" w:rsidP="00B12D29">
      <w:pPr>
        <w:rPr>
          <w:szCs w:val="21"/>
        </w:rPr>
      </w:pPr>
    </w:p>
    <w:p w14:paraId="0176A318" w14:textId="77777777" w:rsidR="008D19FD" w:rsidRDefault="008D19FD" w:rsidP="00B12D29">
      <w:pPr>
        <w:rPr>
          <w:szCs w:val="21"/>
        </w:rPr>
      </w:pPr>
    </w:p>
    <w:p w14:paraId="3F5B9015" w14:textId="77777777" w:rsidR="008D19FD" w:rsidRDefault="008D19FD" w:rsidP="00B12D29">
      <w:pPr>
        <w:rPr>
          <w:szCs w:val="21"/>
        </w:rPr>
      </w:pPr>
    </w:p>
    <w:p w14:paraId="36B35098" w14:textId="77777777" w:rsidR="008D19FD" w:rsidRDefault="008D19FD" w:rsidP="00B12D29">
      <w:pPr>
        <w:rPr>
          <w:szCs w:val="21"/>
        </w:rPr>
      </w:pPr>
    </w:p>
    <w:p w14:paraId="1827A9CB" w14:textId="77777777" w:rsidR="008D19FD" w:rsidRDefault="008D19FD" w:rsidP="00B12D29">
      <w:pPr>
        <w:rPr>
          <w:szCs w:val="21"/>
        </w:rPr>
      </w:pPr>
    </w:p>
    <w:p w14:paraId="44A98AAA" w14:textId="77777777" w:rsidR="008D19FD" w:rsidRDefault="008D19FD" w:rsidP="00B12D29">
      <w:pPr>
        <w:rPr>
          <w:szCs w:val="21"/>
        </w:rPr>
      </w:pPr>
    </w:p>
    <w:p w14:paraId="37398542" w14:textId="77777777" w:rsidR="008D19FD" w:rsidRDefault="008D19FD" w:rsidP="00B12D29">
      <w:pPr>
        <w:rPr>
          <w:szCs w:val="21"/>
        </w:rPr>
      </w:pPr>
    </w:p>
    <w:p w14:paraId="34BA053A" w14:textId="77777777" w:rsidR="008D19FD" w:rsidRDefault="008D19FD" w:rsidP="00B12D29">
      <w:pPr>
        <w:rPr>
          <w:szCs w:val="21"/>
        </w:rPr>
      </w:pPr>
    </w:p>
    <w:p w14:paraId="5F674A26" w14:textId="77777777" w:rsidR="008D19FD" w:rsidRDefault="008D19FD" w:rsidP="00B12D29">
      <w:pPr>
        <w:rPr>
          <w:szCs w:val="21"/>
        </w:rPr>
      </w:pPr>
    </w:p>
    <w:p w14:paraId="189489F8" w14:textId="77777777" w:rsidR="008D19FD" w:rsidRDefault="008D19FD" w:rsidP="00B12D29">
      <w:pPr>
        <w:rPr>
          <w:szCs w:val="21"/>
        </w:rPr>
      </w:pPr>
    </w:p>
    <w:p w14:paraId="157DB3BB" w14:textId="77777777" w:rsidR="008D19FD" w:rsidRDefault="008D19FD" w:rsidP="00B12D29">
      <w:pPr>
        <w:rPr>
          <w:szCs w:val="21"/>
        </w:rPr>
      </w:pPr>
    </w:p>
    <w:p w14:paraId="1264CF19" w14:textId="77777777" w:rsidR="008D19FD" w:rsidRDefault="008D19FD" w:rsidP="00B12D29">
      <w:pPr>
        <w:rPr>
          <w:szCs w:val="21"/>
        </w:rPr>
      </w:pPr>
    </w:p>
    <w:p w14:paraId="4069B478" w14:textId="77777777" w:rsidR="008D19FD" w:rsidRDefault="008D19FD" w:rsidP="00B12D29">
      <w:pPr>
        <w:rPr>
          <w:szCs w:val="21"/>
        </w:rPr>
      </w:pPr>
    </w:p>
    <w:p w14:paraId="323D36E3" w14:textId="77777777" w:rsidR="008D19FD" w:rsidRDefault="008D19FD" w:rsidP="00B12D29">
      <w:pPr>
        <w:rPr>
          <w:szCs w:val="21"/>
        </w:rPr>
      </w:pPr>
    </w:p>
    <w:p w14:paraId="716F6D64" w14:textId="77777777" w:rsidR="008D19FD" w:rsidRDefault="008D19FD" w:rsidP="00B12D29">
      <w:pPr>
        <w:rPr>
          <w:szCs w:val="21"/>
        </w:rPr>
      </w:pPr>
    </w:p>
    <w:p w14:paraId="5AC487BE" w14:textId="77777777" w:rsidR="008D19FD" w:rsidRDefault="008D19FD" w:rsidP="00B12D29">
      <w:pPr>
        <w:rPr>
          <w:szCs w:val="21"/>
        </w:rPr>
      </w:pPr>
    </w:p>
    <w:p w14:paraId="40986BF3" w14:textId="77777777" w:rsidR="008D19FD" w:rsidRDefault="008D19FD" w:rsidP="00B12D29">
      <w:pPr>
        <w:rPr>
          <w:szCs w:val="21"/>
        </w:rPr>
      </w:pPr>
    </w:p>
    <w:p w14:paraId="327220A5" w14:textId="77777777" w:rsidR="008D19FD" w:rsidRDefault="008D19FD" w:rsidP="00B12D29">
      <w:pPr>
        <w:rPr>
          <w:szCs w:val="21"/>
        </w:rPr>
      </w:pPr>
    </w:p>
    <w:p w14:paraId="5F5B2BD6" w14:textId="77777777" w:rsidR="008D19FD" w:rsidRDefault="008D19FD" w:rsidP="00B12D29">
      <w:pPr>
        <w:rPr>
          <w:szCs w:val="21"/>
        </w:rPr>
      </w:pPr>
    </w:p>
    <w:p w14:paraId="47AD9F09" w14:textId="77777777" w:rsidR="008D19FD" w:rsidRDefault="008D19FD" w:rsidP="00B12D29">
      <w:pPr>
        <w:rPr>
          <w:szCs w:val="21"/>
        </w:rPr>
      </w:pPr>
    </w:p>
    <w:p w14:paraId="6ABB047E" w14:textId="77777777" w:rsidR="008D19FD" w:rsidRDefault="008D19FD" w:rsidP="00B12D29">
      <w:pPr>
        <w:rPr>
          <w:szCs w:val="21"/>
        </w:rPr>
      </w:pPr>
    </w:p>
    <w:p w14:paraId="23A84904" w14:textId="77777777" w:rsidR="008D19FD" w:rsidRDefault="008D19FD" w:rsidP="00B12D29">
      <w:pPr>
        <w:rPr>
          <w:szCs w:val="21"/>
        </w:rPr>
      </w:pPr>
    </w:p>
    <w:p w14:paraId="0A05DFDF" w14:textId="77777777" w:rsidR="008D19FD" w:rsidRDefault="008D19FD" w:rsidP="00B12D29">
      <w:pPr>
        <w:rPr>
          <w:szCs w:val="21"/>
        </w:rPr>
      </w:pPr>
    </w:p>
    <w:p w14:paraId="1E6A1115" w14:textId="77777777" w:rsidR="008D19FD" w:rsidRDefault="008D19FD" w:rsidP="00B12D29">
      <w:pPr>
        <w:rPr>
          <w:szCs w:val="21"/>
        </w:rPr>
      </w:pPr>
    </w:p>
    <w:p w14:paraId="661E0667" w14:textId="77777777" w:rsidR="008D19FD" w:rsidRDefault="008D19FD" w:rsidP="00B12D29">
      <w:pPr>
        <w:rPr>
          <w:szCs w:val="21"/>
        </w:rPr>
      </w:pPr>
    </w:p>
    <w:p w14:paraId="28E88AF7" w14:textId="77777777" w:rsidR="00376CE3" w:rsidRDefault="00376CE3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7C27EEA2" w14:textId="77777777" w:rsidR="008D19FD" w:rsidRDefault="00376CE3" w:rsidP="008D19FD">
      <w:pPr>
        <w:rPr>
          <w:szCs w:val="21"/>
        </w:rPr>
      </w:pPr>
      <w:r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C4F06BA" wp14:editId="2EC20C93">
                <wp:simplePos x="0" y="0"/>
                <wp:positionH relativeFrom="margin">
                  <wp:posOffset>-148590</wp:posOffset>
                </wp:positionH>
                <wp:positionV relativeFrom="paragraph">
                  <wp:posOffset>232410</wp:posOffset>
                </wp:positionV>
                <wp:extent cx="6486525" cy="8982075"/>
                <wp:effectExtent l="0" t="0" r="28575" b="2857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898207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6D8CF87" id="正方形/長方形 5" o:spid="_x0000_s1026" style="position:absolute;left:0;text-align:left;margin-left:-11.7pt;margin-top:18.3pt;width:510.75pt;height:707.2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" filled="f" strokecolor="windowText" strokeweight="1.25pt">
                <w10:wrap anchorx="margin"/>
              </v:rect>
            </w:pict>
          </mc:Fallback>
        </mc:AlternateContent>
      </w:r>
      <w:r w:rsidR="008D19FD">
        <w:rPr>
          <w:rFonts w:hint="eastAsia"/>
          <w:szCs w:val="21"/>
        </w:rPr>
        <w:t>様式第４－</w:t>
      </w:r>
      <w:r w:rsidR="00C53747">
        <w:rPr>
          <w:rFonts w:hint="eastAsia"/>
          <w:szCs w:val="21"/>
        </w:rPr>
        <w:t>５</w:t>
      </w:r>
      <w:r w:rsidR="008D19FD">
        <w:rPr>
          <w:rFonts w:hint="eastAsia"/>
          <w:szCs w:val="21"/>
        </w:rPr>
        <w:t>号</w:t>
      </w:r>
      <w:r w:rsidR="00C53747">
        <w:rPr>
          <w:rFonts w:hint="eastAsia"/>
          <w:szCs w:val="21"/>
        </w:rPr>
        <w:t xml:space="preserve">　</w:t>
      </w:r>
      <w:r w:rsidR="008D19FD">
        <w:rPr>
          <w:rFonts w:hint="eastAsia"/>
          <w:szCs w:val="21"/>
        </w:rPr>
        <w:t xml:space="preserve">　</w:t>
      </w:r>
      <w:r w:rsidR="00967B29" w:rsidRPr="000770EB">
        <w:rPr>
          <w:rFonts w:asciiTheme="minorEastAsia" w:hAnsiTheme="minorEastAsia" w:hint="eastAsia"/>
          <w:szCs w:val="24"/>
        </w:rPr>
        <w:t>安全</w:t>
      </w:r>
      <w:r w:rsidR="00C53747">
        <w:rPr>
          <w:rFonts w:asciiTheme="minorEastAsia" w:hAnsiTheme="minorEastAsia" w:hint="eastAsia"/>
          <w:szCs w:val="24"/>
        </w:rPr>
        <w:t>対策・危機管理</w:t>
      </w:r>
      <w:r w:rsidR="00967B29" w:rsidRPr="000770EB">
        <w:rPr>
          <w:rFonts w:asciiTheme="minorEastAsia" w:hAnsiTheme="minorEastAsia" w:hint="eastAsia"/>
          <w:szCs w:val="24"/>
        </w:rPr>
        <w:t>の提案</w:t>
      </w:r>
    </w:p>
    <w:p w14:paraId="22FAB2F1" w14:textId="77777777" w:rsidR="008D19FD" w:rsidRPr="00376CE3" w:rsidRDefault="008D19FD" w:rsidP="008D19FD">
      <w:pPr>
        <w:rPr>
          <w:szCs w:val="21"/>
        </w:rPr>
      </w:pPr>
    </w:p>
    <w:p w14:paraId="06AF8538" w14:textId="77777777" w:rsidR="008D19FD" w:rsidRPr="008D19FD" w:rsidRDefault="008D19FD" w:rsidP="008D19FD">
      <w:pPr>
        <w:rPr>
          <w:szCs w:val="21"/>
        </w:rPr>
      </w:pPr>
    </w:p>
    <w:p w14:paraId="16967BA1" w14:textId="77777777" w:rsidR="008D19FD" w:rsidRDefault="008D19FD" w:rsidP="008D19FD">
      <w:pPr>
        <w:rPr>
          <w:szCs w:val="21"/>
        </w:rPr>
      </w:pPr>
    </w:p>
    <w:p w14:paraId="26119181" w14:textId="77777777" w:rsidR="008D19FD" w:rsidRDefault="008D19FD" w:rsidP="008D19FD">
      <w:pPr>
        <w:rPr>
          <w:szCs w:val="21"/>
        </w:rPr>
      </w:pPr>
    </w:p>
    <w:p w14:paraId="0B07B651" w14:textId="77777777" w:rsidR="008D19FD" w:rsidRDefault="008D19FD" w:rsidP="008D19FD">
      <w:pPr>
        <w:rPr>
          <w:szCs w:val="21"/>
        </w:rPr>
      </w:pPr>
    </w:p>
    <w:p w14:paraId="41E9FA99" w14:textId="77777777" w:rsidR="008D19FD" w:rsidRDefault="008D19FD" w:rsidP="008D19FD">
      <w:pPr>
        <w:rPr>
          <w:szCs w:val="21"/>
        </w:rPr>
      </w:pPr>
    </w:p>
    <w:p w14:paraId="483F89C3" w14:textId="77777777" w:rsidR="008D19FD" w:rsidRDefault="008D19FD" w:rsidP="008D19FD">
      <w:pPr>
        <w:rPr>
          <w:szCs w:val="21"/>
        </w:rPr>
      </w:pPr>
    </w:p>
    <w:p w14:paraId="4894D0EF" w14:textId="77777777" w:rsidR="008D19FD" w:rsidRDefault="008D19FD" w:rsidP="008D19FD">
      <w:pPr>
        <w:rPr>
          <w:szCs w:val="21"/>
        </w:rPr>
      </w:pPr>
    </w:p>
    <w:p w14:paraId="10204B86" w14:textId="77777777" w:rsidR="008D19FD" w:rsidRPr="008D19FD" w:rsidRDefault="008D19FD" w:rsidP="00B12D29">
      <w:pPr>
        <w:rPr>
          <w:szCs w:val="21"/>
        </w:rPr>
      </w:pPr>
    </w:p>
    <w:p w14:paraId="41FE2055" w14:textId="77777777" w:rsidR="008D19FD" w:rsidRDefault="008D19FD" w:rsidP="00B12D29">
      <w:pPr>
        <w:rPr>
          <w:szCs w:val="21"/>
        </w:rPr>
      </w:pPr>
    </w:p>
    <w:p w14:paraId="4D2B2FC0" w14:textId="77777777" w:rsidR="008D19FD" w:rsidRDefault="008D19FD" w:rsidP="00B12D29">
      <w:pPr>
        <w:rPr>
          <w:szCs w:val="21"/>
        </w:rPr>
      </w:pPr>
    </w:p>
    <w:p w14:paraId="0CD3AE8C" w14:textId="77777777" w:rsidR="008D19FD" w:rsidRDefault="008D19FD" w:rsidP="00B12D29">
      <w:pPr>
        <w:rPr>
          <w:szCs w:val="21"/>
        </w:rPr>
      </w:pPr>
    </w:p>
    <w:p w14:paraId="2FDBE383" w14:textId="77777777" w:rsidR="008D19FD" w:rsidRDefault="008D19FD" w:rsidP="00B12D29">
      <w:pPr>
        <w:rPr>
          <w:szCs w:val="21"/>
        </w:rPr>
      </w:pPr>
    </w:p>
    <w:p w14:paraId="21B3EA57" w14:textId="77777777" w:rsidR="008D19FD" w:rsidRDefault="008D19FD" w:rsidP="00B12D29">
      <w:pPr>
        <w:rPr>
          <w:szCs w:val="21"/>
        </w:rPr>
      </w:pPr>
    </w:p>
    <w:p w14:paraId="0E31C59A" w14:textId="77777777" w:rsidR="008D19FD" w:rsidRDefault="008D19FD" w:rsidP="00B12D29">
      <w:pPr>
        <w:rPr>
          <w:szCs w:val="21"/>
        </w:rPr>
      </w:pPr>
    </w:p>
    <w:p w14:paraId="26766F0D" w14:textId="77777777" w:rsidR="008D19FD" w:rsidRDefault="008D19FD" w:rsidP="00B12D29">
      <w:pPr>
        <w:rPr>
          <w:szCs w:val="21"/>
        </w:rPr>
      </w:pPr>
    </w:p>
    <w:p w14:paraId="288F11DA" w14:textId="77777777" w:rsidR="008D19FD" w:rsidRDefault="008D19FD" w:rsidP="00B12D29">
      <w:pPr>
        <w:rPr>
          <w:szCs w:val="21"/>
        </w:rPr>
      </w:pPr>
    </w:p>
    <w:p w14:paraId="13ACA0A7" w14:textId="77777777" w:rsidR="008D19FD" w:rsidRDefault="008D19FD" w:rsidP="00B12D29">
      <w:pPr>
        <w:rPr>
          <w:szCs w:val="21"/>
        </w:rPr>
      </w:pPr>
    </w:p>
    <w:p w14:paraId="609BF2F1" w14:textId="77777777" w:rsidR="008D19FD" w:rsidRDefault="008D19FD" w:rsidP="00B12D29">
      <w:pPr>
        <w:rPr>
          <w:szCs w:val="21"/>
        </w:rPr>
      </w:pPr>
    </w:p>
    <w:p w14:paraId="59C4044E" w14:textId="77777777" w:rsidR="008D19FD" w:rsidRDefault="008D19FD" w:rsidP="00B12D29">
      <w:pPr>
        <w:rPr>
          <w:szCs w:val="21"/>
        </w:rPr>
      </w:pPr>
    </w:p>
    <w:p w14:paraId="4FE60EBC" w14:textId="77777777" w:rsidR="008D19FD" w:rsidRDefault="008D19FD" w:rsidP="00B12D29">
      <w:pPr>
        <w:rPr>
          <w:szCs w:val="21"/>
        </w:rPr>
      </w:pPr>
    </w:p>
    <w:p w14:paraId="47D01970" w14:textId="77777777" w:rsidR="008D19FD" w:rsidRDefault="008D19FD" w:rsidP="00B12D29">
      <w:pPr>
        <w:rPr>
          <w:szCs w:val="21"/>
        </w:rPr>
      </w:pPr>
    </w:p>
    <w:p w14:paraId="156CC10C" w14:textId="77777777" w:rsidR="008D19FD" w:rsidRDefault="008D19FD" w:rsidP="00B12D29">
      <w:pPr>
        <w:rPr>
          <w:szCs w:val="21"/>
        </w:rPr>
      </w:pPr>
    </w:p>
    <w:p w14:paraId="0836974B" w14:textId="77777777" w:rsidR="008D19FD" w:rsidRDefault="008D19FD" w:rsidP="00B12D29">
      <w:pPr>
        <w:rPr>
          <w:szCs w:val="21"/>
        </w:rPr>
      </w:pPr>
    </w:p>
    <w:p w14:paraId="3156D8FC" w14:textId="77777777" w:rsidR="008D19FD" w:rsidRDefault="008D19FD" w:rsidP="00B12D29">
      <w:pPr>
        <w:rPr>
          <w:szCs w:val="21"/>
        </w:rPr>
      </w:pPr>
    </w:p>
    <w:p w14:paraId="6BCF12FC" w14:textId="77777777" w:rsidR="008D19FD" w:rsidRDefault="008D19FD" w:rsidP="00B12D29">
      <w:pPr>
        <w:rPr>
          <w:szCs w:val="21"/>
        </w:rPr>
      </w:pPr>
    </w:p>
    <w:p w14:paraId="02184CC7" w14:textId="77777777" w:rsidR="008D19FD" w:rsidRDefault="008D19FD" w:rsidP="00B12D29">
      <w:pPr>
        <w:rPr>
          <w:szCs w:val="21"/>
        </w:rPr>
      </w:pPr>
    </w:p>
    <w:p w14:paraId="79463240" w14:textId="77777777" w:rsidR="008D19FD" w:rsidRDefault="008D19FD" w:rsidP="00B12D29">
      <w:pPr>
        <w:rPr>
          <w:szCs w:val="21"/>
        </w:rPr>
      </w:pPr>
    </w:p>
    <w:p w14:paraId="1502B7CB" w14:textId="77777777" w:rsidR="008D19FD" w:rsidRDefault="008D19FD" w:rsidP="00B12D29">
      <w:pPr>
        <w:rPr>
          <w:szCs w:val="21"/>
        </w:rPr>
      </w:pPr>
    </w:p>
    <w:p w14:paraId="24519893" w14:textId="77777777" w:rsidR="008D19FD" w:rsidRDefault="008D19FD" w:rsidP="00B12D29">
      <w:pPr>
        <w:rPr>
          <w:szCs w:val="21"/>
        </w:rPr>
      </w:pPr>
    </w:p>
    <w:p w14:paraId="69571139" w14:textId="77777777" w:rsidR="008D19FD" w:rsidRDefault="008D19FD" w:rsidP="00B12D29">
      <w:pPr>
        <w:rPr>
          <w:szCs w:val="21"/>
        </w:rPr>
      </w:pPr>
    </w:p>
    <w:p w14:paraId="4C3C9F08" w14:textId="77777777" w:rsidR="008D19FD" w:rsidRDefault="008D19FD" w:rsidP="00B12D29">
      <w:pPr>
        <w:rPr>
          <w:szCs w:val="21"/>
        </w:rPr>
      </w:pPr>
    </w:p>
    <w:p w14:paraId="4CADE241" w14:textId="77777777" w:rsidR="008D19FD" w:rsidRDefault="008D19FD" w:rsidP="00B12D29">
      <w:pPr>
        <w:rPr>
          <w:szCs w:val="21"/>
        </w:rPr>
      </w:pPr>
    </w:p>
    <w:p w14:paraId="45CDA41D" w14:textId="77777777" w:rsidR="008D19FD" w:rsidRDefault="008D19FD" w:rsidP="00B12D29">
      <w:pPr>
        <w:rPr>
          <w:szCs w:val="21"/>
        </w:rPr>
      </w:pPr>
    </w:p>
    <w:p w14:paraId="7D1DD7D4" w14:textId="77777777" w:rsidR="008D19FD" w:rsidRDefault="008D19FD" w:rsidP="00B12D29">
      <w:pPr>
        <w:rPr>
          <w:szCs w:val="21"/>
        </w:rPr>
      </w:pPr>
    </w:p>
    <w:p w14:paraId="7CEDE469" w14:textId="77777777" w:rsidR="008D19FD" w:rsidRDefault="008D19FD" w:rsidP="00B12D29">
      <w:pPr>
        <w:rPr>
          <w:szCs w:val="21"/>
        </w:rPr>
      </w:pPr>
    </w:p>
    <w:p w14:paraId="4D608ED9" w14:textId="77777777" w:rsidR="008D19FD" w:rsidRDefault="008D19FD" w:rsidP="00B12D29">
      <w:pPr>
        <w:rPr>
          <w:szCs w:val="21"/>
        </w:rPr>
      </w:pPr>
    </w:p>
    <w:p w14:paraId="0C54FAAB" w14:textId="77777777" w:rsidR="00376CE3" w:rsidRDefault="00376CE3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332131D0" w14:textId="77777777" w:rsidR="008D19FD" w:rsidRDefault="00DD27C0" w:rsidP="008D19FD">
      <w:pPr>
        <w:rPr>
          <w:szCs w:val="21"/>
        </w:rPr>
      </w:pPr>
      <w:r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56938BE" wp14:editId="10B2CCF5">
                <wp:simplePos x="0" y="0"/>
                <wp:positionH relativeFrom="margin">
                  <wp:posOffset>-186690</wp:posOffset>
                </wp:positionH>
                <wp:positionV relativeFrom="paragraph">
                  <wp:posOffset>251459</wp:posOffset>
                </wp:positionV>
                <wp:extent cx="6477000" cy="8963025"/>
                <wp:effectExtent l="0" t="0" r="19050" b="2857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896302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E47593D" id="正方形/長方形 6" o:spid="_x0000_s1026" style="position:absolute;left:0;text-align:left;margin-left:-14.7pt;margin-top:19.8pt;width:510pt;height:705.7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" filled="f" strokecolor="windowText" strokeweight="1.25pt">
                <w10:wrap anchorx="margin"/>
              </v:rect>
            </w:pict>
          </mc:Fallback>
        </mc:AlternateContent>
      </w:r>
      <w:r w:rsidR="008D19FD">
        <w:rPr>
          <w:rFonts w:hint="eastAsia"/>
          <w:szCs w:val="21"/>
        </w:rPr>
        <w:t>様式第４－</w:t>
      </w:r>
      <w:r w:rsidR="00C53747">
        <w:rPr>
          <w:rFonts w:hint="eastAsia"/>
          <w:szCs w:val="21"/>
        </w:rPr>
        <w:t>６</w:t>
      </w:r>
      <w:r w:rsidR="008D19FD">
        <w:rPr>
          <w:rFonts w:hint="eastAsia"/>
          <w:szCs w:val="21"/>
        </w:rPr>
        <w:t xml:space="preserve">号　</w:t>
      </w:r>
      <w:r w:rsidR="00C53747">
        <w:rPr>
          <w:rFonts w:hint="eastAsia"/>
          <w:szCs w:val="21"/>
        </w:rPr>
        <w:t xml:space="preserve">　</w:t>
      </w:r>
      <w:r w:rsidR="00967B29">
        <w:rPr>
          <w:rFonts w:asciiTheme="minorEastAsia" w:hAnsiTheme="minorEastAsia" w:hint="eastAsia"/>
          <w:szCs w:val="24"/>
        </w:rPr>
        <w:t>保護者</w:t>
      </w:r>
      <w:r w:rsidR="00C53747">
        <w:rPr>
          <w:rFonts w:asciiTheme="minorEastAsia" w:hAnsiTheme="minorEastAsia" w:hint="eastAsia"/>
          <w:szCs w:val="24"/>
        </w:rPr>
        <w:t>・地域・学校・事務担当部局</w:t>
      </w:r>
      <w:r w:rsidR="00967B29">
        <w:rPr>
          <w:rFonts w:asciiTheme="minorEastAsia" w:hAnsiTheme="minorEastAsia" w:hint="eastAsia"/>
          <w:szCs w:val="24"/>
        </w:rPr>
        <w:t>との連携</w:t>
      </w:r>
    </w:p>
    <w:p w14:paraId="1B80BB2D" w14:textId="77777777" w:rsidR="008D19FD" w:rsidRDefault="008D19FD" w:rsidP="008D19FD">
      <w:pPr>
        <w:rPr>
          <w:szCs w:val="21"/>
        </w:rPr>
      </w:pPr>
    </w:p>
    <w:p w14:paraId="3499732F" w14:textId="77777777" w:rsidR="008D19FD" w:rsidRPr="008D19FD" w:rsidRDefault="008D19FD" w:rsidP="008D19FD">
      <w:pPr>
        <w:rPr>
          <w:szCs w:val="21"/>
        </w:rPr>
      </w:pPr>
    </w:p>
    <w:p w14:paraId="7DE490A3" w14:textId="77777777" w:rsidR="008D19FD" w:rsidRDefault="008D19FD" w:rsidP="008D19FD">
      <w:pPr>
        <w:rPr>
          <w:szCs w:val="21"/>
        </w:rPr>
      </w:pPr>
    </w:p>
    <w:p w14:paraId="448DB0C1" w14:textId="77777777" w:rsidR="008D19FD" w:rsidRDefault="008D19FD" w:rsidP="008D19FD">
      <w:pPr>
        <w:rPr>
          <w:szCs w:val="21"/>
        </w:rPr>
      </w:pPr>
    </w:p>
    <w:p w14:paraId="0AC2B98D" w14:textId="77777777" w:rsidR="008D19FD" w:rsidRDefault="008D19FD" w:rsidP="008D19FD">
      <w:pPr>
        <w:rPr>
          <w:szCs w:val="21"/>
        </w:rPr>
      </w:pPr>
    </w:p>
    <w:p w14:paraId="6B551D1A" w14:textId="77777777" w:rsidR="008D19FD" w:rsidRDefault="008D19FD" w:rsidP="008D19FD">
      <w:pPr>
        <w:rPr>
          <w:szCs w:val="21"/>
        </w:rPr>
      </w:pPr>
    </w:p>
    <w:p w14:paraId="3B4A6834" w14:textId="77777777" w:rsidR="008D19FD" w:rsidRDefault="008D19FD" w:rsidP="008D19FD">
      <w:pPr>
        <w:rPr>
          <w:szCs w:val="21"/>
        </w:rPr>
      </w:pPr>
    </w:p>
    <w:p w14:paraId="308C732D" w14:textId="77777777" w:rsidR="008D19FD" w:rsidRDefault="008D19FD" w:rsidP="008D19FD">
      <w:pPr>
        <w:rPr>
          <w:szCs w:val="21"/>
        </w:rPr>
      </w:pPr>
    </w:p>
    <w:p w14:paraId="172B487C" w14:textId="77777777" w:rsidR="008D19FD" w:rsidRPr="008D19FD" w:rsidRDefault="008D19FD" w:rsidP="00B12D29">
      <w:pPr>
        <w:rPr>
          <w:szCs w:val="21"/>
        </w:rPr>
      </w:pPr>
    </w:p>
    <w:p w14:paraId="72888D4B" w14:textId="77777777" w:rsidR="008D19FD" w:rsidRDefault="008D19FD" w:rsidP="00B12D29">
      <w:pPr>
        <w:rPr>
          <w:szCs w:val="21"/>
        </w:rPr>
      </w:pPr>
    </w:p>
    <w:p w14:paraId="7BA164B0" w14:textId="77777777" w:rsidR="008D19FD" w:rsidRDefault="008D19FD" w:rsidP="00B12D29">
      <w:pPr>
        <w:rPr>
          <w:szCs w:val="21"/>
        </w:rPr>
      </w:pPr>
    </w:p>
    <w:p w14:paraId="79A0AA3F" w14:textId="77777777" w:rsidR="008D19FD" w:rsidRDefault="008D19FD" w:rsidP="00B12D29">
      <w:pPr>
        <w:rPr>
          <w:szCs w:val="21"/>
        </w:rPr>
      </w:pPr>
    </w:p>
    <w:p w14:paraId="23B02BE6" w14:textId="77777777" w:rsidR="008D19FD" w:rsidRDefault="008D19FD" w:rsidP="00B12D29">
      <w:pPr>
        <w:rPr>
          <w:szCs w:val="21"/>
        </w:rPr>
      </w:pPr>
    </w:p>
    <w:p w14:paraId="3890D785" w14:textId="77777777" w:rsidR="008D19FD" w:rsidRDefault="008D19FD" w:rsidP="00B12D29">
      <w:pPr>
        <w:rPr>
          <w:szCs w:val="21"/>
        </w:rPr>
      </w:pPr>
    </w:p>
    <w:p w14:paraId="27A8CF4D" w14:textId="77777777" w:rsidR="008D19FD" w:rsidRDefault="008D19FD" w:rsidP="00B12D29">
      <w:pPr>
        <w:rPr>
          <w:szCs w:val="21"/>
        </w:rPr>
      </w:pPr>
    </w:p>
    <w:p w14:paraId="1225897A" w14:textId="77777777" w:rsidR="008D19FD" w:rsidRDefault="008D19FD" w:rsidP="00B12D29">
      <w:pPr>
        <w:rPr>
          <w:szCs w:val="21"/>
        </w:rPr>
      </w:pPr>
    </w:p>
    <w:p w14:paraId="4517D241" w14:textId="77777777" w:rsidR="008D19FD" w:rsidRDefault="008D19FD" w:rsidP="00B12D29">
      <w:pPr>
        <w:rPr>
          <w:szCs w:val="21"/>
        </w:rPr>
      </w:pPr>
    </w:p>
    <w:p w14:paraId="3DE9E5A6" w14:textId="77777777" w:rsidR="008D19FD" w:rsidRDefault="008D19FD" w:rsidP="00B12D29">
      <w:pPr>
        <w:rPr>
          <w:szCs w:val="21"/>
        </w:rPr>
      </w:pPr>
    </w:p>
    <w:p w14:paraId="511BE992" w14:textId="77777777" w:rsidR="008D19FD" w:rsidRDefault="008D19FD" w:rsidP="00B12D29">
      <w:pPr>
        <w:rPr>
          <w:szCs w:val="21"/>
        </w:rPr>
      </w:pPr>
    </w:p>
    <w:p w14:paraId="36DC5ED4" w14:textId="77777777" w:rsidR="008D19FD" w:rsidRDefault="008D19FD" w:rsidP="00B12D29">
      <w:pPr>
        <w:rPr>
          <w:szCs w:val="21"/>
        </w:rPr>
      </w:pPr>
    </w:p>
    <w:p w14:paraId="3F2ECE39" w14:textId="77777777" w:rsidR="008D19FD" w:rsidRDefault="008D19FD" w:rsidP="00B12D29">
      <w:pPr>
        <w:rPr>
          <w:szCs w:val="21"/>
        </w:rPr>
      </w:pPr>
    </w:p>
    <w:p w14:paraId="01AA2712" w14:textId="77777777" w:rsidR="008D19FD" w:rsidRDefault="008D19FD" w:rsidP="00B12D29">
      <w:pPr>
        <w:rPr>
          <w:szCs w:val="21"/>
        </w:rPr>
      </w:pPr>
    </w:p>
    <w:p w14:paraId="77A98027" w14:textId="77777777" w:rsidR="008D19FD" w:rsidRDefault="008D19FD" w:rsidP="00B12D29">
      <w:pPr>
        <w:rPr>
          <w:szCs w:val="21"/>
        </w:rPr>
      </w:pPr>
    </w:p>
    <w:p w14:paraId="3CA6553A" w14:textId="77777777" w:rsidR="008D19FD" w:rsidRDefault="008D19FD" w:rsidP="00B12D29">
      <w:pPr>
        <w:rPr>
          <w:szCs w:val="21"/>
        </w:rPr>
      </w:pPr>
    </w:p>
    <w:p w14:paraId="5420573A" w14:textId="77777777" w:rsidR="008D19FD" w:rsidRDefault="008D19FD" w:rsidP="00B12D29">
      <w:pPr>
        <w:rPr>
          <w:szCs w:val="21"/>
        </w:rPr>
      </w:pPr>
    </w:p>
    <w:p w14:paraId="77BF3F02" w14:textId="77777777" w:rsidR="008D19FD" w:rsidRDefault="008D19FD" w:rsidP="00B12D29">
      <w:pPr>
        <w:rPr>
          <w:szCs w:val="21"/>
        </w:rPr>
      </w:pPr>
    </w:p>
    <w:p w14:paraId="7EE121FD" w14:textId="77777777" w:rsidR="008D19FD" w:rsidRDefault="008D19FD" w:rsidP="00B12D29">
      <w:pPr>
        <w:rPr>
          <w:szCs w:val="21"/>
        </w:rPr>
      </w:pPr>
    </w:p>
    <w:p w14:paraId="1DE1E744" w14:textId="77777777" w:rsidR="008D19FD" w:rsidRDefault="008D19FD" w:rsidP="00B12D29">
      <w:pPr>
        <w:rPr>
          <w:szCs w:val="21"/>
        </w:rPr>
      </w:pPr>
    </w:p>
    <w:p w14:paraId="7E71D505" w14:textId="77777777" w:rsidR="008D19FD" w:rsidRDefault="008D19FD" w:rsidP="00B12D29">
      <w:pPr>
        <w:rPr>
          <w:szCs w:val="21"/>
        </w:rPr>
      </w:pPr>
    </w:p>
    <w:p w14:paraId="70061F4B" w14:textId="77777777" w:rsidR="008D19FD" w:rsidRDefault="008D19FD" w:rsidP="00B12D29">
      <w:pPr>
        <w:rPr>
          <w:szCs w:val="21"/>
        </w:rPr>
      </w:pPr>
    </w:p>
    <w:p w14:paraId="35EB7177" w14:textId="77777777" w:rsidR="008D19FD" w:rsidRDefault="008D19FD" w:rsidP="00B12D29">
      <w:pPr>
        <w:rPr>
          <w:szCs w:val="21"/>
        </w:rPr>
      </w:pPr>
    </w:p>
    <w:p w14:paraId="246CA764" w14:textId="77777777" w:rsidR="008D19FD" w:rsidRDefault="008D19FD" w:rsidP="00B12D29">
      <w:pPr>
        <w:rPr>
          <w:szCs w:val="21"/>
        </w:rPr>
      </w:pPr>
    </w:p>
    <w:p w14:paraId="775E73E7" w14:textId="77777777" w:rsidR="008D19FD" w:rsidRDefault="008D19FD" w:rsidP="00B12D29">
      <w:pPr>
        <w:rPr>
          <w:szCs w:val="21"/>
        </w:rPr>
      </w:pPr>
    </w:p>
    <w:p w14:paraId="7D91572E" w14:textId="77777777" w:rsidR="008D19FD" w:rsidRDefault="008D19FD" w:rsidP="00B12D29">
      <w:pPr>
        <w:rPr>
          <w:szCs w:val="21"/>
        </w:rPr>
      </w:pPr>
    </w:p>
    <w:p w14:paraId="4BCA8010" w14:textId="77777777" w:rsidR="008D19FD" w:rsidRDefault="008D19FD" w:rsidP="00B12D29">
      <w:pPr>
        <w:rPr>
          <w:szCs w:val="21"/>
        </w:rPr>
      </w:pPr>
    </w:p>
    <w:p w14:paraId="329FC57F" w14:textId="77777777" w:rsidR="008D19FD" w:rsidRDefault="008D19FD" w:rsidP="00B12D29">
      <w:pPr>
        <w:rPr>
          <w:szCs w:val="21"/>
        </w:rPr>
      </w:pPr>
    </w:p>
    <w:p w14:paraId="36687141" w14:textId="77777777" w:rsidR="008D19FD" w:rsidRDefault="008D19FD" w:rsidP="00B12D29">
      <w:pPr>
        <w:rPr>
          <w:szCs w:val="21"/>
        </w:rPr>
      </w:pPr>
    </w:p>
    <w:p w14:paraId="5FCD9577" w14:textId="77777777" w:rsidR="00376CE3" w:rsidRDefault="00376CE3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6CEBE1AD" w14:textId="77777777" w:rsidR="00C53747" w:rsidRDefault="00C53747" w:rsidP="00C53747">
      <w:pPr>
        <w:rPr>
          <w:szCs w:val="21"/>
        </w:rPr>
      </w:pPr>
      <w:r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66D971D" wp14:editId="254B11A6">
                <wp:simplePos x="0" y="0"/>
                <wp:positionH relativeFrom="margin">
                  <wp:posOffset>-186690</wp:posOffset>
                </wp:positionH>
                <wp:positionV relativeFrom="paragraph">
                  <wp:posOffset>251459</wp:posOffset>
                </wp:positionV>
                <wp:extent cx="6477000" cy="89630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896302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45CE0C99" id="正方形/長方形 1" o:spid="_x0000_s1026" style="position:absolute;left:0;text-align:left;margin-left:-14.7pt;margin-top:19.8pt;width:510pt;height:705.75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" filled="f" strokecolor="windowText" strokeweight="1.25pt">
                <w10:wrap anchorx="margin"/>
              </v:rect>
            </w:pict>
          </mc:Fallback>
        </mc:AlternateContent>
      </w:r>
      <w:r>
        <w:rPr>
          <w:rFonts w:hint="eastAsia"/>
          <w:szCs w:val="21"/>
        </w:rPr>
        <w:t xml:space="preserve">様式第４－７号　　</w:t>
      </w:r>
      <w:r>
        <w:rPr>
          <w:rFonts w:asciiTheme="minorEastAsia" w:hAnsiTheme="minorEastAsia" w:hint="eastAsia"/>
          <w:szCs w:val="24"/>
        </w:rPr>
        <w:t>本業務の開始までの計画</w:t>
      </w:r>
    </w:p>
    <w:p w14:paraId="303D95D2" w14:textId="77777777" w:rsidR="00C53747" w:rsidRDefault="00C53747" w:rsidP="00C53747">
      <w:pPr>
        <w:rPr>
          <w:szCs w:val="21"/>
        </w:rPr>
      </w:pPr>
    </w:p>
    <w:p w14:paraId="45A96963" w14:textId="77777777" w:rsidR="00C53747" w:rsidRPr="008D19FD" w:rsidRDefault="00C53747" w:rsidP="00C53747">
      <w:pPr>
        <w:rPr>
          <w:szCs w:val="21"/>
        </w:rPr>
      </w:pPr>
    </w:p>
    <w:p w14:paraId="0F3CDB7A" w14:textId="77777777" w:rsidR="00C53747" w:rsidRDefault="00C53747" w:rsidP="00C53747">
      <w:pPr>
        <w:rPr>
          <w:szCs w:val="21"/>
        </w:rPr>
      </w:pPr>
    </w:p>
    <w:p w14:paraId="2CBC8900" w14:textId="77777777" w:rsidR="00C53747" w:rsidRDefault="00C53747" w:rsidP="00C53747">
      <w:pPr>
        <w:rPr>
          <w:szCs w:val="21"/>
        </w:rPr>
      </w:pPr>
    </w:p>
    <w:p w14:paraId="57E088E2" w14:textId="77777777" w:rsidR="00C53747" w:rsidRDefault="00C53747" w:rsidP="00C53747">
      <w:pPr>
        <w:rPr>
          <w:szCs w:val="21"/>
        </w:rPr>
      </w:pPr>
    </w:p>
    <w:p w14:paraId="5BF035AB" w14:textId="77777777" w:rsidR="00C53747" w:rsidRDefault="00C53747" w:rsidP="00C53747">
      <w:pPr>
        <w:rPr>
          <w:szCs w:val="21"/>
        </w:rPr>
      </w:pPr>
    </w:p>
    <w:p w14:paraId="2947CCB8" w14:textId="77777777" w:rsidR="00C53747" w:rsidRDefault="00C53747" w:rsidP="00C53747">
      <w:pPr>
        <w:rPr>
          <w:szCs w:val="21"/>
        </w:rPr>
      </w:pPr>
    </w:p>
    <w:p w14:paraId="42858264" w14:textId="77777777" w:rsidR="00C53747" w:rsidRDefault="00C53747" w:rsidP="00C53747">
      <w:pPr>
        <w:rPr>
          <w:szCs w:val="21"/>
        </w:rPr>
      </w:pPr>
    </w:p>
    <w:p w14:paraId="16E7FE1D" w14:textId="77777777" w:rsidR="00C53747" w:rsidRPr="008D19FD" w:rsidRDefault="00C53747" w:rsidP="00C53747">
      <w:pPr>
        <w:rPr>
          <w:szCs w:val="21"/>
        </w:rPr>
      </w:pPr>
    </w:p>
    <w:p w14:paraId="5D0C5276" w14:textId="77777777" w:rsidR="00C53747" w:rsidRDefault="00C53747" w:rsidP="00C53747">
      <w:pPr>
        <w:rPr>
          <w:szCs w:val="21"/>
        </w:rPr>
      </w:pPr>
    </w:p>
    <w:p w14:paraId="3CC44DFC" w14:textId="77777777" w:rsidR="00C53747" w:rsidRDefault="00C53747" w:rsidP="00C53747">
      <w:pPr>
        <w:rPr>
          <w:szCs w:val="21"/>
        </w:rPr>
      </w:pPr>
    </w:p>
    <w:p w14:paraId="51F0A393" w14:textId="77777777" w:rsidR="00C53747" w:rsidRDefault="00C53747" w:rsidP="00C53747">
      <w:pPr>
        <w:rPr>
          <w:szCs w:val="21"/>
        </w:rPr>
      </w:pPr>
    </w:p>
    <w:p w14:paraId="17C00EE1" w14:textId="77777777" w:rsidR="00C53747" w:rsidRDefault="00C53747" w:rsidP="00C53747">
      <w:pPr>
        <w:rPr>
          <w:szCs w:val="21"/>
        </w:rPr>
      </w:pPr>
    </w:p>
    <w:p w14:paraId="3E07845D" w14:textId="77777777" w:rsidR="00C53747" w:rsidRDefault="00C53747" w:rsidP="00C53747">
      <w:pPr>
        <w:rPr>
          <w:szCs w:val="21"/>
        </w:rPr>
      </w:pPr>
    </w:p>
    <w:p w14:paraId="416DA739" w14:textId="77777777" w:rsidR="00C53747" w:rsidRDefault="00C53747" w:rsidP="00C53747">
      <w:pPr>
        <w:rPr>
          <w:szCs w:val="21"/>
        </w:rPr>
      </w:pPr>
    </w:p>
    <w:p w14:paraId="26B4FB78" w14:textId="77777777" w:rsidR="00C53747" w:rsidRDefault="00C53747" w:rsidP="00C53747">
      <w:pPr>
        <w:rPr>
          <w:szCs w:val="21"/>
        </w:rPr>
      </w:pPr>
    </w:p>
    <w:p w14:paraId="081FE232" w14:textId="77777777" w:rsidR="00C53747" w:rsidRDefault="00C53747" w:rsidP="00C53747">
      <w:pPr>
        <w:rPr>
          <w:szCs w:val="21"/>
        </w:rPr>
      </w:pPr>
    </w:p>
    <w:p w14:paraId="4A354319" w14:textId="77777777" w:rsidR="00C53747" w:rsidRDefault="00C53747" w:rsidP="00C53747">
      <w:pPr>
        <w:rPr>
          <w:szCs w:val="21"/>
        </w:rPr>
      </w:pPr>
    </w:p>
    <w:p w14:paraId="785BF2FD" w14:textId="77777777" w:rsidR="00C53747" w:rsidRDefault="00C53747" w:rsidP="00C53747">
      <w:pPr>
        <w:rPr>
          <w:szCs w:val="21"/>
        </w:rPr>
      </w:pPr>
    </w:p>
    <w:p w14:paraId="7A85DD1A" w14:textId="77777777" w:rsidR="00C53747" w:rsidRDefault="00C53747" w:rsidP="00C53747">
      <w:pPr>
        <w:rPr>
          <w:szCs w:val="21"/>
        </w:rPr>
      </w:pPr>
    </w:p>
    <w:p w14:paraId="7C801EC2" w14:textId="77777777" w:rsidR="00C53747" w:rsidRDefault="00C53747" w:rsidP="00C53747">
      <w:pPr>
        <w:rPr>
          <w:szCs w:val="21"/>
        </w:rPr>
      </w:pPr>
    </w:p>
    <w:p w14:paraId="5A290378" w14:textId="77777777" w:rsidR="00C53747" w:rsidRDefault="00C53747" w:rsidP="00C53747">
      <w:pPr>
        <w:rPr>
          <w:szCs w:val="21"/>
        </w:rPr>
      </w:pPr>
    </w:p>
    <w:p w14:paraId="7276EA55" w14:textId="77777777" w:rsidR="00C53747" w:rsidRDefault="00C53747" w:rsidP="00C53747">
      <w:pPr>
        <w:rPr>
          <w:szCs w:val="21"/>
        </w:rPr>
      </w:pPr>
    </w:p>
    <w:p w14:paraId="5708B39E" w14:textId="77777777" w:rsidR="00C53747" w:rsidRDefault="00C53747" w:rsidP="00C53747">
      <w:pPr>
        <w:rPr>
          <w:szCs w:val="21"/>
        </w:rPr>
      </w:pPr>
    </w:p>
    <w:p w14:paraId="03DF8E3E" w14:textId="77777777" w:rsidR="00C53747" w:rsidRDefault="00C53747" w:rsidP="00C53747">
      <w:pPr>
        <w:rPr>
          <w:szCs w:val="21"/>
        </w:rPr>
      </w:pPr>
    </w:p>
    <w:p w14:paraId="32608BD5" w14:textId="77777777" w:rsidR="00C53747" w:rsidRDefault="00C53747" w:rsidP="00C53747">
      <w:pPr>
        <w:rPr>
          <w:szCs w:val="21"/>
        </w:rPr>
      </w:pPr>
    </w:p>
    <w:p w14:paraId="3CE143C5" w14:textId="77777777" w:rsidR="00C53747" w:rsidRDefault="00C53747" w:rsidP="00C53747">
      <w:pPr>
        <w:rPr>
          <w:szCs w:val="21"/>
        </w:rPr>
      </w:pPr>
    </w:p>
    <w:p w14:paraId="28F1AACB" w14:textId="77777777" w:rsidR="00C53747" w:rsidRDefault="00C53747" w:rsidP="00C53747">
      <w:pPr>
        <w:rPr>
          <w:szCs w:val="21"/>
        </w:rPr>
      </w:pPr>
    </w:p>
    <w:p w14:paraId="5A31F97F" w14:textId="77777777" w:rsidR="00C53747" w:rsidRDefault="00C53747" w:rsidP="00C53747">
      <w:pPr>
        <w:rPr>
          <w:szCs w:val="21"/>
        </w:rPr>
      </w:pPr>
    </w:p>
    <w:p w14:paraId="4A3D6F7A" w14:textId="77777777" w:rsidR="00C53747" w:rsidRDefault="00C53747" w:rsidP="00C53747">
      <w:pPr>
        <w:rPr>
          <w:szCs w:val="21"/>
        </w:rPr>
      </w:pPr>
    </w:p>
    <w:p w14:paraId="31EA7C34" w14:textId="77777777" w:rsidR="00C53747" w:rsidRDefault="00C53747" w:rsidP="00C53747">
      <w:pPr>
        <w:rPr>
          <w:szCs w:val="21"/>
        </w:rPr>
      </w:pPr>
    </w:p>
    <w:p w14:paraId="0BABAB6A" w14:textId="77777777" w:rsidR="00C53747" w:rsidRDefault="00C53747" w:rsidP="00C53747">
      <w:pPr>
        <w:rPr>
          <w:szCs w:val="21"/>
        </w:rPr>
      </w:pPr>
    </w:p>
    <w:p w14:paraId="53DBB0C9" w14:textId="77777777" w:rsidR="00C53747" w:rsidRDefault="00C53747" w:rsidP="00C53747">
      <w:pPr>
        <w:rPr>
          <w:szCs w:val="21"/>
        </w:rPr>
      </w:pPr>
    </w:p>
    <w:p w14:paraId="2E1A0076" w14:textId="77777777" w:rsidR="00C53747" w:rsidRDefault="00C53747" w:rsidP="00C53747">
      <w:pPr>
        <w:rPr>
          <w:szCs w:val="21"/>
        </w:rPr>
      </w:pPr>
    </w:p>
    <w:p w14:paraId="369088DB" w14:textId="77777777" w:rsidR="00C53747" w:rsidRDefault="00C53747" w:rsidP="00C53747">
      <w:pPr>
        <w:rPr>
          <w:szCs w:val="21"/>
        </w:rPr>
      </w:pPr>
    </w:p>
    <w:p w14:paraId="61DF192A" w14:textId="77777777" w:rsidR="00C53747" w:rsidRDefault="00C53747" w:rsidP="00C53747">
      <w:pPr>
        <w:rPr>
          <w:szCs w:val="21"/>
        </w:rPr>
      </w:pPr>
    </w:p>
    <w:p w14:paraId="46D557C5" w14:textId="77777777" w:rsidR="00C53747" w:rsidRDefault="00C53747" w:rsidP="00C53747">
      <w:pPr>
        <w:rPr>
          <w:szCs w:val="21"/>
        </w:rPr>
      </w:pPr>
    </w:p>
    <w:p w14:paraId="0194EF8C" w14:textId="77777777" w:rsidR="00C53747" w:rsidRDefault="00C53747" w:rsidP="00C53747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49B66C34" w14:textId="77777777" w:rsidR="008C29EB" w:rsidRDefault="000B5ACF" w:rsidP="008C29EB">
      <w:pPr>
        <w:rPr>
          <w:szCs w:val="21"/>
        </w:rPr>
      </w:pPr>
      <w:r>
        <w:rPr>
          <w:rFonts w:hint="eastAsia"/>
          <w:szCs w:val="21"/>
        </w:rPr>
        <w:lastRenderedPageBreak/>
        <w:t>様式</w:t>
      </w:r>
      <w:r w:rsidR="008C29EB">
        <w:rPr>
          <w:rFonts w:hint="eastAsia"/>
          <w:szCs w:val="21"/>
        </w:rPr>
        <w:t>第</w:t>
      </w:r>
      <w:r w:rsidR="00C53747">
        <w:rPr>
          <w:rFonts w:hint="eastAsia"/>
          <w:szCs w:val="21"/>
        </w:rPr>
        <w:t>５</w:t>
      </w:r>
      <w:r w:rsidR="008C29EB">
        <w:rPr>
          <w:rFonts w:hint="eastAsia"/>
          <w:szCs w:val="21"/>
        </w:rPr>
        <w:t>号</w:t>
      </w:r>
      <w:r w:rsidR="00C53747">
        <w:rPr>
          <w:rFonts w:hint="eastAsia"/>
          <w:szCs w:val="21"/>
        </w:rPr>
        <w:t xml:space="preserve">　</w:t>
      </w:r>
      <w:r w:rsidR="008C29EB">
        <w:rPr>
          <w:rFonts w:hint="eastAsia"/>
          <w:szCs w:val="21"/>
        </w:rPr>
        <w:t xml:space="preserve">　</w:t>
      </w:r>
      <w:r w:rsidR="00C53747">
        <w:rPr>
          <w:rFonts w:hint="eastAsia"/>
          <w:szCs w:val="21"/>
        </w:rPr>
        <w:t>会社概要</w:t>
      </w:r>
    </w:p>
    <w:tbl>
      <w:tblPr>
        <w:tblStyle w:val="af7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C29EB" w14:paraId="5D526550" w14:textId="77777777" w:rsidTr="005D4747">
        <w:tc>
          <w:tcPr>
            <w:tcW w:w="2972" w:type="dxa"/>
          </w:tcPr>
          <w:p w14:paraId="7661F662" w14:textId="77777777" w:rsidR="008C29EB" w:rsidRDefault="008373FF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事業者名</w:t>
            </w:r>
          </w:p>
        </w:tc>
        <w:tc>
          <w:tcPr>
            <w:tcW w:w="6662" w:type="dxa"/>
          </w:tcPr>
          <w:p w14:paraId="2735FDB2" w14:textId="77777777" w:rsidR="008C29EB" w:rsidRDefault="008C29EB" w:rsidP="005D4747">
            <w:pPr>
              <w:rPr>
                <w:szCs w:val="21"/>
              </w:rPr>
            </w:pPr>
          </w:p>
        </w:tc>
      </w:tr>
      <w:tr w:rsidR="008C29EB" w14:paraId="3EABD3D5" w14:textId="77777777" w:rsidTr="005D4747">
        <w:tc>
          <w:tcPr>
            <w:tcW w:w="2972" w:type="dxa"/>
          </w:tcPr>
          <w:p w14:paraId="3D058B20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所在地</w:t>
            </w:r>
          </w:p>
          <w:p w14:paraId="18B71508" w14:textId="77777777" w:rsidR="008C29EB" w:rsidRDefault="008C29EB" w:rsidP="005D4747">
            <w:pPr>
              <w:rPr>
                <w:szCs w:val="21"/>
              </w:rPr>
            </w:pPr>
          </w:p>
        </w:tc>
        <w:tc>
          <w:tcPr>
            <w:tcW w:w="6662" w:type="dxa"/>
          </w:tcPr>
          <w:p w14:paraId="42AE958B" w14:textId="77777777" w:rsidR="008C29EB" w:rsidRDefault="008C29EB" w:rsidP="005D4747">
            <w:pPr>
              <w:rPr>
                <w:szCs w:val="21"/>
              </w:rPr>
            </w:pPr>
          </w:p>
        </w:tc>
      </w:tr>
      <w:tr w:rsidR="008C29EB" w14:paraId="7B484471" w14:textId="77777777" w:rsidTr="005D4747">
        <w:tc>
          <w:tcPr>
            <w:tcW w:w="2972" w:type="dxa"/>
          </w:tcPr>
          <w:p w14:paraId="60EA6027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設立年月日</w:t>
            </w:r>
          </w:p>
        </w:tc>
        <w:tc>
          <w:tcPr>
            <w:tcW w:w="6662" w:type="dxa"/>
          </w:tcPr>
          <w:p w14:paraId="1A77A6D7" w14:textId="77777777" w:rsidR="008C29EB" w:rsidRDefault="008C29EB" w:rsidP="005D4747">
            <w:pPr>
              <w:rPr>
                <w:szCs w:val="21"/>
              </w:rPr>
            </w:pPr>
          </w:p>
        </w:tc>
      </w:tr>
      <w:tr w:rsidR="008C29EB" w14:paraId="7B9E10C7" w14:textId="77777777" w:rsidTr="005D4747">
        <w:tc>
          <w:tcPr>
            <w:tcW w:w="2972" w:type="dxa"/>
          </w:tcPr>
          <w:p w14:paraId="1E76A80D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放課後児童健全育成事業受託開始年月日</w:t>
            </w:r>
          </w:p>
        </w:tc>
        <w:tc>
          <w:tcPr>
            <w:tcW w:w="6662" w:type="dxa"/>
          </w:tcPr>
          <w:p w14:paraId="4919BE15" w14:textId="77777777" w:rsidR="008C29EB" w:rsidRDefault="008C29EB" w:rsidP="005D4747">
            <w:pPr>
              <w:rPr>
                <w:szCs w:val="21"/>
              </w:rPr>
            </w:pPr>
          </w:p>
        </w:tc>
      </w:tr>
      <w:tr w:rsidR="008C29EB" w14:paraId="48774582" w14:textId="77777777" w:rsidTr="005D4747">
        <w:tc>
          <w:tcPr>
            <w:tcW w:w="2972" w:type="dxa"/>
          </w:tcPr>
          <w:p w14:paraId="79F6AABC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放課後児童健全育成事業受託年数</w:t>
            </w:r>
          </w:p>
        </w:tc>
        <w:tc>
          <w:tcPr>
            <w:tcW w:w="6662" w:type="dxa"/>
          </w:tcPr>
          <w:p w14:paraId="0700E5A9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通算　　年</w:t>
            </w:r>
          </w:p>
        </w:tc>
      </w:tr>
      <w:tr w:rsidR="008C29EB" w14:paraId="3D358FDC" w14:textId="77777777" w:rsidTr="005D4747">
        <w:tc>
          <w:tcPr>
            <w:tcW w:w="2972" w:type="dxa"/>
          </w:tcPr>
          <w:p w14:paraId="22B26026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資本金</w:t>
            </w:r>
          </w:p>
        </w:tc>
        <w:tc>
          <w:tcPr>
            <w:tcW w:w="6662" w:type="dxa"/>
          </w:tcPr>
          <w:p w14:paraId="301F5611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円</w:t>
            </w:r>
          </w:p>
        </w:tc>
      </w:tr>
      <w:tr w:rsidR="008C29EB" w14:paraId="58784922" w14:textId="77777777" w:rsidTr="005D4747">
        <w:tc>
          <w:tcPr>
            <w:tcW w:w="2972" w:type="dxa"/>
          </w:tcPr>
          <w:p w14:paraId="4ADCC1EA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売上高（直近決算値）</w:t>
            </w:r>
          </w:p>
        </w:tc>
        <w:tc>
          <w:tcPr>
            <w:tcW w:w="6662" w:type="dxa"/>
          </w:tcPr>
          <w:p w14:paraId="1208036E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円（令和　　年　　月～令和　　年　　月）</w:t>
            </w:r>
          </w:p>
        </w:tc>
      </w:tr>
      <w:tr w:rsidR="008C29EB" w14:paraId="4C996316" w14:textId="77777777" w:rsidTr="005D4747">
        <w:tc>
          <w:tcPr>
            <w:tcW w:w="2972" w:type="dxa"/>
          </w:tcPr>
          <w:p w14:paraId="199A83B5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経常利益（直近決算値）</w:t>
            </w:r>
          </w:p>
        </w:tc>
        <w:tc>
          <w:tcPr>
            <w:tcW w:w="6662" w:type="dxa"/>
          </w:tcPr>
          <w:p w14:paraId="57BB6EE0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円（令和　　年　　月～令和　　年　　月）</w:t>
            </w:r>
          </w:p>
        </w:tc>
      </w:tr>
      <w:tr w:rsidR="008C29EB" w14:paraId="368FE2DE" w14:textId="77777777" w:rsidTr="005D4747">
        <w:tc>
          <w:tcPr>
            <w:tcW w:w="2972" w:type="dxa"/>
          </w:tcPr>
          <w:p w14:paraId="337B296C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事業内容</w:t>
            </w:r>
          </w:p>
        </w:tc>
        <w:tc>
          <w:tcPr>
            <w:tcW w:w="6662" w:type="dxa"/>
          </w:tcPr>
          <w:p w14:paraId="16F0D354" w14:textId="77777777" w:rsidR="008C29EB" w:rsidRDefault="008C29EB" w:rsidP="005D4747">
            <w:pPr>
              <w:rPr>
                <w:szCs w:val="21"/>
              </w:rPr>
            </w:pPr>
          </w:p>
          <w:p w14:paraId="2FE7EEBF" w14:textId="77777777" w:rsidR="008C29EB" w:rsidRDefault="008C29EB" w:rsidP="005D4747">
            <w:pPr>
              <w:rPr>
                <w:szCs w:val="21"/>
              </w:rPr>
            </w:pPr>
          </w:p>
          <w:p w14:paraId="6FBED5D3" w14:textId="77777777" w:rsidR="008C29EB" w:rsidRDefault="008C29EB" w:rsidP="005D4747">
            <w:pPr>
              <w:rPr>
                <w:szCs w:val="21"/>
              </w:rPr>
            </w:pPr>
          </w:p>
          <w:p w14:paraId="071DE196" w14:textId="77777777" w:rsidR="008C29EB" w:rsidRDefault="008C29EB" w:rsidP="005D4747">
            <w:pPr>
              <w:rPr>
                <w:szCs w:val="21"/>
              </w:rPr>
            </w:pPr>
          </w:p>
          <w:p w14:paraId="2063FA8E" w14:textId="77777777" w:rsidR="008C29EB" w:rsidRDefault="008C29EB" w:rsidP="005D4747">
            <w:pPr>
              <w:rPr>
                <w:szCs w:val="21"/>
              </w:rPr>
            </w:pPr>
          </w:p>
        </w:tc>
      </w:tr>
      <w:tr w:rsidR="008C29EB" w14:paraId="431FE7EB" w14:textId="77777777" w:rsidTr="005D4747">
        <w:tc>
          <w:tcPr>
            <w:tcW w:w="2972" w:type="dxa"/>
          </w:tcPr>
          <w:p w14:paraId="48FF2ADA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営業所数</w:t>
            </w:r>
          </w:p>
        </w:tc>
        <w:tc>
          <w:tcPr>
            <w:tcW w:w="6662" w:type="dxa"/>
          </w:tcPr>
          <w:p w14:paraId="001BBCA0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ヶ所</w:t>
            </w:r>
          </w:p>
        </w:tc>
      </w:tr>
      <w:tr w:rsidR="008C29EB" w14:paraId="53A4EB59" w14:textId="77777777" w:rsidTr="005D4747">
        <w:tc>
          <w:tcPr>
            <w:tcW w:w="2972" w:type="dxa"/>
          </w:tcPr>
          <w:p w14:paraId="3A10F924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従業員数</w:t>
            </w:r>
          </w:p>
        </w:tc>
        <w:tc>
          <w:tcPr>
            <w:tcW w:w="6662" w:type="dxa"/>
          </w:tcPr>
          <w:p w14:paraId="3832A8FA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総従業員数　　　　名　　　　内正規従業員数　　　　名</w:t>
            </w:r>
          </w:p>
          <w:p w14:paraId="0A8962EE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内臨時従業員数　　　　名</w:t>
            </w:r>
          </w:p>
        </w:tc>
      </w:tr>
      <w:tr w:rsidR="008C29EB" w14:paraId="2DC074F0" w14:textId="77777777" w:rsidTr="005D4747">
        <w:tc>
          <w:tcPr>
            <w:tcW w:w="2972" w:type="dxa"/>
          </w:tcPr>
          <w:p w14:paraId="78E59995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資格者数</w:t>
            </w:r>
          </w:p>
        </w:tc>
        <w:tc>
          <w:tcPr>
            <w:tcW w:w="6662" w:type="dxa"/>
          </w:tcPr>
          <w:p w14:paraId="1B41EAAF" w14:textId="77777777" w:rsidR="00202C66" w:rsidRDefault="00202C66" w:rsidP="00202C6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支援員　　　　　　名　　　　内正規従業員数　　　　名</w:t>
            </w:r>
          </w:p>
          <w:p w14:paraId="4AD4F14C" w14:textId="77777777" w:rsidR="008C29EB" w:rsidRDefault="00202C66" w:rsidP="00202C6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内臨時従業員数　　　　名</w:t>
            </w:r>
          </w:p>
          <w:p w14:paraId="6639D383" w14:textId="77777777" w:rsidR="00202C66" w:rsidRDefault="00202C66" w:rsidP="00202C6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補助員</w:t>
            </w:r>
            <w:r w:rsidR="008C29EB">
              <w:rPr>
                <w:rFonts w:hint="eastAsia"/>
                <w:szCs w:val="21"/>
              </w:rPr>
              <w:t xml:space="preserve">　　　　　　名</w:t>
            </w:r>
            <w:r>
              <w:rPr>
                <w:rFonts w:hint="eastAsia"/>
                <w:szCs w:val="21"/>
              </w:rPr>
              <w:t xml:space="preserve">　　　　内正規従業員数　　　　名</w:t>
            </w:r>
          </w:p>
          <w:p w14:paraId="53743FCD" w14:textId="77777777" w:rsidR="00202C66" w:rsidRDefault="00202C66" w:rsidP="00202C6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内臨時従業員数　　　　名</w:t>
            </w:r>
          </w:p>
        </w:tc>
      </w:tr>
      <w:tr w:rsidR="008C29EB" w14:paraId="1A83102B" w14:textId="77777777" w:rsidTr="005D4747">
        <w:tc>
          <w:tcPr>
            <w:tcW w:w="2972" w:type="dxa"/>
          </w:tcPr>
          <w:p w14:paraId="4B52F061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ISO</w:t>
            </w:r>
            <w:r>
              <w:rPr>
                <w:rFonts w:hint="eastAsia"/>
                <w:szCs w:val="21"/>
              </w:rPr>
              <w:t>取得状況</w:t>
            </w:r>
          </w:p>
        </w:tc>
        <w:tc>
          <w:tcPr>
            <w:tcW w:w="6662" w:type="dxa"/>
          </w:tcPr>
          <w:p w14:paraId="47DCA73C" w14:textId="77777777" w:rsidR="008C29EB" w:rsidRDefault="008C29EB" w:rsidP="005D4747">
            <w:pPr>
              <w:rPr>
                <w:szCs w:val="21"/>
              </w:rPr>
            </w:pPr>
          </w:p>
          <w:p w14:paraId="77087525" w14:textId="77777777" w:rsidR="008C29EB" w:rsidRDefault="008C29EB" w:rsidP="005D4747">
            <w:pPr>
              <w:rPr>
                <w:szCs w:val="21"/>
              </w:rPr>
            </w:pPr>
          </w:p>
        </w:tc>
      </w:tr>
      <w:tr w:rsidR="008C29EB" w14:paraId="5D40CC93" w14:textId="77777777" w:rsidTr="005D4747">
        <w:tc>
          <w:tcPr>
            <w:tcW w:w="2972" w:type="dxa"/>
          </w:tcPr>
          <w:p w14:paraId="311001B0" w14:textId="77777777" w:rsidR="008C29EB" w:rsidRDefault="008C29EB" w:rsidP="005D47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会社</w:t>
            </w:r>
            <w:r>
              <w:rPr>
                <w:rFonts w:hint="eastAsia"/>
                <w:szCs w:val="21"/>
              </w:rPr>
              <w:t>PR</w:t>
            </w:r>
          </w:p>
          <w:p w14:paraId="4E1D7C07" w14:textId="77777777" w:rsidR="008C29EB" w:rsidRDefault="008C29EB" w:rsidP="005D4747">
            <w:pPr>
              <w:rPr>
                <w:szCs w:val="21"/>
              </w:rPr>
            </w:pPr>
          </w:p>
          <w:p w14:paraId="5C2BF022" w14:textId="77777777" w:rsidR="008C29EB" w:rsidRDefault="008C29EB" w:rsidP="005D4747">
            <w:pPr>
              <w:rPr>
                <w:szCs w:val="21"/>
              </w:rPr>
            </w:pPr>
          </w:p>
          <w:p w14:paraId="1CA82F28" w14:textId="77777777" w:rsidR="008C29EB" w:rsidRDefault="008C29EB" w:rsidP="005D4747">
            <w:pPr>
              <w:rPr>
                <w:szCs w:val="21"/>
              </w:rPr>
            </w:pPr>
          </w:p>
          <w:p w14:paraId="7B25CD19" w14:textId="77777777" w:rsidR="008C29EB" w:rsidRDefault="008C29EB" w:rsidP="005D4747">
            <w:pPr>
              <w:rPr>
                <w:szCs w:val="21"/>
              </w:rPr>
            </w:pPr>
          </w:p>
          <w:p w14:paraId="743A216E" w14:textId="77777777" w:rsidR="008C29EB" w:rsidRDefault="008C29EB" w:rsidP="005D4747">
            <w:pPr>
              <w:rPr>
                <w:szCs w:val="21"/>
              </w:rPr>
            </w:pPr>
          </w:p>
          <w:p w14:paraId="752161C8" w14:textId="77777777" w:rsidR="008C29EB" w:rsidRDefault="008C29EB" w:rsidP="005D4747">
            <w:pPr>
              <w:rPr>
                <w:szCs w:val="21"/>
              </w:rPr>
            </w:pPr>
          </w:p>
          <w:p w14:paraId="1CB13A5B" w14:textId="77777777" w:rsidR="008C29EB" w:rsidRDefault="008C29EB" w:rsidP="005D4747">
            <w:pPr>
              <w:rPr>
                <w:szCs w:val="21"/>
              </w:rPr>
            </w:pPr>
          </w:p>
          <w:p w14:paraId="561882E8" w14:textId="77777777" w:rsidR="008C29EB" w:rsidRDefault="008C29EB" w:rsidP="005D4747">
            <w:pPr>
              <w:rPr>
                <w:szCs w:val="21"/>
              </w:rPr>
            </w:pPr>
          </w:p>
          <w:p w14:paraId="0562F3EC" w14:textId="77777777" w:rsidR="008C29EB" w:rsidRDefault="008C29EB" w:rsidP="005D4747">
            <w:pPr>
              <w:rPr>
                <w:szCs w:val="21"/>
              </w:rPr>
            </w:pPr>
          </w:p>
          <w:p w14:paraId="40345EF4" w14:textId="77777777" w:rsidR="008C29EB" w:rsidRDefault="008C29EB" w:rsidP="005D4747">
            <w:pPr>
              <w:rPr>
                <w:szCs w:val="21"/>
              </w:rPr>
            </w:pPr>
          </w:p>
          <w:p w14:paraId="342B95A7" w14:textId="77777777" w:rsidR="008C29EB" w:rsidRDefault="008C29EB" w:rsidP="005D4747">
            <w:pPr>
              <w:rPr>
                <w:szCs w:val="21"/>
              </w:rPr>
            </w:pPr>
          </w:p>
          <w:p w14:paraId="0718E770" w14:textId="77777777" w:rsidR="008C29EB" w:rsidRDefault="008C29EB" w:rsidP="005D4747">
            <w:pPr>
              <w:rPr>
                <w:szCs w:val="21"/>
              </w:rPr>
            </w:pPr>
          </w:p>
          <w:p w14:paraId="617356E7" w14:textId="77777777" w:rsidR="008C29EB" w:rsidRDefault="008C29EB" w:rsidP="005D4747">
            <w:pPr>
              <w:rPr>
                <w:szCs w:val="21"/>
              </w:rPr>
            </w:pPr>
          </w:p>
        </w:tc>
        <w:tc>
          <w:tcPr>
            <w:tcW w:w="6662" w:type="dxa"/>
          </w:tcPr>
          <w:p w14:paraId="20D9C3FF" w14:textId="77777777" w:rsidR="008C29EB" w:rsidRDefault="008C29EB" w:rsidP="005D4747">
            <w:pPr>
              <w:rPr>
                <w:szCs w:val="21"/>
              </w:rPr>
            </w:pPr>
          </w:p>
        </w:tc>
      </w:tr>
    </w:tbl>
    <w:p w14:paraId="19F5136C" w14:textId="77777777" w:rsidR="00CC2C69" w:rsidRPr="008D19FD" w:rsidRDefault="00CC2C69" w:rsidP="00B12D29">
      <w:pPr>
        <w:rPr>
          <w:szCs w:val="21"/>
        </w:rPr>
      </w:pPr>
    </w:p>
    <w:sectPr w:rsidR="00CC2C69" w:rsidRPr="008D19FD" w:rsidSect="00BA3E77">
      <w:pgSz w:w="11906" w:h="16838" w:code="9"/>
      <w:pgMar w:top="1134" w:right="1134" w:bottom="1134" w:left="1134" w:header="720" w:footer="720" w:gutter="0"/>
      <w:cols w:space="720"/>
      <w:docGrid w:type="linesAndChars" w:linePitch="34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19C7F" w14:textId="77777777" w:rsidR="0013326E" w:rsidRDefault="0013326E" w:rsidP="00D22F2B">
      <w:r>
        <w:separator/>
      </w:r>
    </w:p>
  </w:endnote>
  <w:endnote w:type="continuationSeparator" w:id="0">
    <w:p w14:paraId="4A4920FE" w14:textId="77777777" w:rsidR="0013326E" w:rsidRDefault="0013326E" w:rsidP="00D2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0C62D" w14:textId="77777777" w:rsidR="0013326E" w:rsidRDefault="0013326E" w:rsidP="00D22F2B">
      <w:r>
        <w:separator/>
      </w:r>
    </w:p>
  </w:footnote>
  <w:footnote w:type="continuationSeparator" w:id="0">
    <w:p w14:paraId="75355A08" w14:textId="77777777" w:rsidR="0013326E" w:rsidRDefault="0013326E" w:rsidP="00D2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revisionView w:inkAnnotations="0"/>
  <w:defaultTabStop w:val="840"/>
  <w:drawingGridHorizontalSpacing w:val="241"/>
  <w:drawingGridVerticalSpacing w:val="17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29"/>
    <w:rsid w:val="00030A61"/>
    <w:rsid w:val="0003561F"/>
    <w:rsid w:val="00041618"/>
    <w:rsid w:val="000770EB"/>
    <w:rsid w:val="000900AB"/>
    <w:rsid w:val="00091C58"/>
    <w:rsid w:val="000B5ACF"/>
    <w:rsid w:val="000D7A8D"/>
    <w:rsid w:val="0013326E"/>
    <w:rsid w:val="001505C0"/>
    <w:rsid w:val="00191D64"/>
    <w:rsid w:val="00193A4D"/>
    <w:rsid w:val="00202C66"/>
    <w:rsid w:val="002133B5"/>
    <w:rsid w:val="002574E4"/>
    <w:rsid w:val="00264464"/>
    <w:rsid w:val="00270788"/>
    <w:rsid w:val="00300748"/>
    <w:rsid w:val="00333EF2"/>
    <w:rsid w:val="00376CE3"/>
    <w:rsid w:val="003B3B02"/>
    <w:rsid w:val="00434D4B"/>
    <w:rsid w:val="004454C0"/>
    <w:rsid w:val="00450356"/>
    <w:rsid w:val="004657BB"/>
    <w:rsid w:val="00513CD8"/>
    <w:rsid w:val="00557631"/>
    <w:rsid w:val="00561C05"/>
    <w:rsid w:val="00594D3D"/>
    <w:rsid w:val="00605BB8"/>
    <w:rsid w:val="006140A7"/>
    <w:rsid w:val="00627A10"/>
    <w:rsid w:val="006421D6"/>
    <w:rsid w:val="006612E7"/>
    <w:rsid w:val="00682DA2"/>
    <w:rsid w:val="00690260"/>
    <w:rsid w:val="006D12C9"/>
    <w:rsid w:val="006E761B"/>
    <w:rsid w:val="00737847"/>
    <w:rsid w:val="00754EA4"/>
    <w:rsid w:val="00770074"/>
    <w:rsid w:val="007E0377"/>
    <w:rsid w:val="007F0140"/>
    <w:rsid w:val="007F086E"/>
    <w:rsid w:val="008373FF"/>
    <w:rsid w:val="008A1B00"/>
    <w:rsid w:val="008C0C41"/>
    <w:rsid w:val="008C29EB"/>
    <w:rsid w:val="008D19FD"/>
    <w:rsid w:val="008D3AFD"/>
    <w:rsid w:val="008F4A7B"/>
    <w:rsid w:val="0091328F"/>
    <w:rsid w:val="00967B29"/>
    <w:rsid w:val="009D4434"/>
    <w:rsid w:val="00A43118"/>
    <w:rsid w:val="00A633E5"/>
    <w:rsid w:val="00A76C56"/>
    <w:rsid w:val="00B12D29"/>
    <w:rsid w:val="00B16A85"/>
    <w:rsid w:val="00B36927"/>
    <w:rsid w:val="00B47D9A"/>
    <w:rsid w:val="00B8010C"/>
    <w:rsid w:val="00B85210"/>
    <w:rsid w:val="00BA3E77"/>
    <w:rsid w:val="00BC1971"/>
    <w:rsid w:val="00BD7E3A"/>
    <w:rsid w:val="00C319BF"/>
    <w:rsid w:val="00C53747"/>
    <w:rsid w:val="00C576DF"/>
    <w:rsid w:val="00CA7163"/>
    <w:rsid w:val="00CB797D"/>
    <w:rsid w:val="00CC2C69"/>
    <w:rsid w:val="00D22F2B"/>
    <w:rsid w:val="00D454BA"/>
    <w:rsid w:val="00DD27C0"/>
    <w:rsid w:val="00DE1F0A"/>
    <w:rsid w:val="00E15E87"/>
    <w:rsid w:val="00E27BF5"/>
    <w:rsid w:val="00E86B5F"/>
    <w:rsid w:val="00E9398D"/>
    <w:rsid w:val="00E96F23"/>
    <w:rsid w:val="00EB06AB"/>
    <w:rsid w:val="00F83F0E"/>
    <w:rsid w:val="00F93A81"/>
    <w:rsid w:val="00FB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B88A42"/>
  <w15:docId w15:val="{441C5330-5BF8-43D9-950C-21034A96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70EB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Date"/>
    <w:basedOn w:val="a"/>
    <w:next w:val="a"/>
    <w:link w:val="af2"/>
    <w:uiPriority w:val="99"/>
    <w:semiHidden/>
    <w:unhideWhenUsed/>
    <w:rsid w:val="00B12D29"/>
  </w:style>
  <w:style w:type="character" w:customStyle="1" w:styleId="af2">
    <w:name w:val="日付 (文字)"/>
    <w:basedOn w:val="a0"/>
    <w:link w:val="af1"/>
    <w:uiPriority w:val="99"/>
    <w:semiHidden/>
    <w:rsid w:val="00B12D29"/>
  </w:style>
  <w:style w:type="paragraph" w:styleId="af3">
    <w:name w:val="header"/>
    <w:basedOn w:val="a"/>
    <w:link w:val="af4"/>
    <w:uiPriority w:val="99"/>
    <w:unhideWhenUsed/>
    <w:rsid w:val="00D22F2B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D22F2B"/>
  </w:style>
  <w:style w:type="paragraph" w:styleId="af5">
    <w:name w:val="footer"/>
    <w:basedOn w:val="a"/>
    <w:link w:val="af6"/>
    <w:uiPriority w:val="99"/>
    <w:unhideWhenUsed/>
    <w:rsid w:val="00D22F2B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D22F2B"/>
  </w:style>
  <w:style w:type="table" w:styleId="af7">
    <w:name w:val="Table Grid"/>
    <w:basedOn w:val="a1"/>
    <w:uiPriority w:val="59"/>
    <w:unhideWhenUsed/>
    <w:rsid w:val="00B80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513C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513C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Root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15</TotalTime>
  <Pages>8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安堵町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彰宏</dc:creator>
  <cp:keywords/>
  <dc:description/>
  <cp:lastModifiedBy>SC-KODOMO</cp:lastModifiedBy>
  <cp:revision>5</cp:revision>
  <cp:lastPrinted>2026-10-11T04:55:00Z</cp:lastPrinted>
  <dcterms:created xsi:type="dcterms:W3CDTF">2026-10-09T06:27:00Z</dcterms:created>
  <dcterms:modified xsi:type="dcterms:W3CDTF">2026-10-20T09:33:00Z</dcterms:modified>
</cp:coreProperties>
</file>