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4705947"/>
    <w:bookmarkStart w:id="1" w:name="_GoBack"/>
    <w:bookmarkEnd w:id="1"/>
    <w:p w:rsidR="006421D6" w:rsidRDefault="002133B5" w:rsidP="00B12D29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-148590</wp:posOffset>
                </wp:positionH>
                <wp:positionV relativeFrom="paragraph">
                  <wp:posOffset>280034</wp:posOffset>
                </wp:positionV>
                <wp:extent cx="6524625" cy="89249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892492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DDC83" id="正方形/長方形 2" o:spid="_x0000_s1026" style="position:absolute;left:0;text-align:left;margin-left:-11.7pt;margin-top:22.05pt;width:513.75pt;height:70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" filled="f" strokecolor="black [3213]" strokeweight="1.25pt">
                <w10:wrap anchorx="margin"/>
              </v:rect>
            </w:pict>
          </mc:Fallback>
        </mc:AlternateContent>
      </w:r>
      <w:r>
        <w:rPr>
          <w:rFonts w:hint="eastAsia"/>
          <w:szCs w:val="21"/>
        </w:rPr>
        <w:t>様式第３号</w:t>
      </w:r>
    </w:p>
    <w:p w:rsidR="002133B5" w:rsidRDefault="002133B5" w:rsidP="00B12D29">
      <w:pPr>
        <w:rPr>
          <w:szCs w:val="21"/>
        </w:rPr>
      </w:pPr>
    </w:p>
    <w:p w:rsidR="002133B5" w:rsidRDefault="002133B5" w:rsidP="002133B5">
      <w:pPr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:rsidR="002133B5" w:rsidRDefault="002133B5" w:rsidP="00B12D29">
      <w:pPr>
        <w:rPr>
          <w:szCs w:val="21"/>
        </w:rPr>
      </w:pPr>
    </w:p>
    <w:p w:rsidR="00450356" w:rsidRDefault="008D19FD" w:rsidP="00B12D29">
      <w:pPr>
        <w:rPr>
          <w:szCs w:val="21"/>
        </w:rPr>
      </w:pPr>
      <w:r>
        <w:rPr>
          <w:rFonts w:hint="eastAsia"/>
          <w:szCs w:val="21"/>
        </w:rPr>
        <w:t xml:space="preserve">安堵町長　</w:t>
      </w:r>
      <w:r w:rsidR="00B44A22">
        <w:rPr>
          <w:rFonts w:hint="eastAsia"/>
          <w:szCs w:val="21"/>
        </w:rPr>
        <w:t>近藤　晃一</w:t>
      </w:r>
      <w:r>
        <w:rPr>
          <w:rFonts w:hint="eastAsia"/>
          <w:szCs w:val="21"/>
        </w:rPr>
        <w:t xml:space="preserve">　</w:t>
      </w:r>
      <w:r w:rsidR="00B44A22">
        <w:rPr>
          <w:rFonts w:hint="eastAsia"/>
          <w:szCs w:val="21"/>
        </w:rPr>
        <w:t>様</w:t>
      </w:r>
    </w:p>
    <w:p w:rsidR="008D19FD" w:rsidRDefault="008D19FD" w:rsidP="00B12D29">
      <w:pPr>
        <w:rPr>
          <w:szCs w:val="21"/>
        </w:rPr>
      </w:pPr>
    </w:p>
    <w:p w:rsidR="008D19FD" w:rsidRDefault="008D19FD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住　　所</w:t>
      </w:r>
    </w:p>
    <w:p w:rsidR="00450356" w:rsidRDefault="008D19FD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事業所名</w:t>
      </w:r>
    </w:p>
    <w:p w:rsidR="008D19FD" w:rsidRDefault="008D19FD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376CE3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代表者名　　　　　　　　　　　　　　　　印</w:t>
      </w:r>
    </w:p>
    <w:p w:rsidR="008D19FD" w:rsidRPr="00376CE3" w:rsidRDefault="008D19FD" w:rsidP="00B12D29">
      <w:pPr>
        <w:rPr>
          <w:szCs w:val="21"/>
        </w:rPr>
      </w:pPr>
    </w:p>
    <w:p w:rsidR="008D19FD" w:rsidRDefault="008D19FD" w:rsidP="00B12D29">
      <w:pPr>
        <w:rPr>
          <w:szCs w:val="21"/>
        </w:rPr>
      </w:pPr>
    </w:p>
    <w:p w:rsidR="008D19FD" w:rsidRDefault="008D19FD" w:rsidP="008D19FD">
      <w:pPr>
        <w:jc w:val="center"/>
        <w:rPr>
          <w:szCs w:val="24"/>
        </w:rPr>
      </w:pPr>
      <w:r>
        <w:rPr>
          <w:rFonts w:hint="eastAsia"/>
          <w:sz w:val="28"/>
          <w:szCs w:val="28"/>
        </w:rPr>
        <w:t>企画提案書</w:t>
      </w: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  <w:r>
        <w:rPr>
          <w:rFonts w:hint="eastAsia"/>
          <w:szCs w:val="21"/>
        </w:rPr>
        <w:t>下記の件について、企画提案書を提出します。</w:t>
      </w: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  <w:r>
        <w:rPr>
          <w:rFonts w:hint="eastAsia"/>
          <w:szCs w:val="21"/>
        </w:rPr>
        <w:t>（件名）　安堵</w:t>
      </w:r>
      <w:r w:rsidR="008D3AFD">
        <w:rPr>
          <w:rFonts w:hint="eastAsia"/>
          <w:szCs w:val="21"/>
        </w:rPr>
        <w:t>町放課後児童健全育成事業運営業務委託</w:t>
      </w:r>
    </w:p>
    <w:p w:rsidR="008D19FD" w:rsidRPr="00376CE3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8D19FD">
      <w:pPr>
        <w:rPr>
          <w:szCs w:val="21"/>
        </w:rPr>
      </w:pPr>
    </w:p>
    <w:p w:rsidR="008D19FD" w:rsidRDefault="008D19FD" w:rsidP="00B44A22">
      <w:pPr>
        <w:jc w:val="center"/>
        <w:rPr>
          <w:szCs w:val="21"/>
        </w:rPr>
      </w:pPr>
      <w:r w:rsidRPr="00B44A22">
        <w:rPr>
          <w:rFonts w:hint="eastAsia"/>
          <w:kern w:val="0"/>
          <w:szCs w:val="21"/>
          <w:fitText w:val="964" w:id="-364203008"/>
        </w:rPr>
        <w:t>担当部署</w:t>
      </w:r>
    </w:p>
    <w:p w:rsidR="008D19FD" w:rsidRDefault="008D19FD" w:rsidP="00B44A22">
      <w:pPr>
        <w:jc w:val="center"/>
        <w:rPr>
          <w:szCs w:val="21"/>
        </w:rPr>
      </w:pPr>
      <w:r>
        <w:rPr>
          <w:rFonts w:hint="eastAsia"/>
          <w:szCs w:val="21"/>
        </w:rPr>
        <w:t>氏　　名</w:t>
      </w:r>
    </w:p>
    <w:p w:rsidR="008D19FD" w:rsidRDefault="00B44A22" w:rsidP="00B44A22">
      <w:pPr>
        <w:jc w:val="center"/>
        <w:rPr>
          <w:szCs w:val="21"/>
        </w:rPr>
      </w:pPr>
      <w:r>
        <w:rPr>
          <w:rFonts w:hint="eastAsia"/>
          <w:kern w:val="0"/>
          <w:szCs w:val="21"/>
        </w:rPr>
        <w:t>電　　話</w:t>
      </w:r>
    </w:p>
    <w:p w:rsidR="008D19FD" w:rsidRDefault="00B44A22" w:rsidP="00B44A22">
      <w:pPr>
        <w:jc w:val="center"/>
        <w:rPr>
          <w:szCs w:val="21"/>
        </w:rPr>
      </w:pPr>
      <w:r w:rsidRPr="00B44A22">
        <w:rPr>
          <w:rFonts w:hint="eastAsia"/>
          <w:spacing w:val="53"/>
          <w:kern w:val="0"/>
          <w:szCs w:val="21"/>
          <w:fitText w:val="964" w:id="-364203007"/>
        </w:rPr>
        <w:t>e</w:t>
      </w:r>
      <w:r>
        <w:rPr>
          <w:rFonts w:hint="eastAsia"/>
          <w:spacing w:val="53"/>
          <w:kern w:val="0"/>
          <w:szCs w:val="21"/>
          <w:fitText w:val="964" w:id="-364203007"/>
        </w:rPr>
        <w:t>-</w:t>
      </w:r>
      <w:r w:rsidRPr="00B44A22">
        <w:rPr>
          <w:rFonts w:hint="eastAsia"/>
          <w:spacing w:val="53"/>
          <w:kern w:val="0"/>
          <w:szCs w:val="21"/>
          <w:fitText w:val="964" w:id="-364203007"/>
        </w:rPr>
        <w:t>mai</w:t>
      </w:r>
      <w:r w:rsidRPr="00B44A22">
        <w:rPr>
          <w:rFonts w:hint="eastAsia"/>
          <w:spacing w:val="2"/>
          <w:kern w:val="0"/>
          <w:szCs w:val="21"/>
          <w:fitText w:val="964" w:id="-364203007"/>
        </w:rPr>
        <w:t>l</w:t>
      </w:r>
    </w:p>
    <w:p w:rsidR="00376CE3" w:rsidRDefault="00376CE3">
      <w:pPr>
        <w:widowControl/>
        <w:jc w:val="left"/>
        <w:rPr>
          <w:szCs w:val="21"/>
        </w:rPr>
      </w:pPr>
      <w:bookmarkStart w:id="2" w:name="_Hlk54706038"/>
      <w:bookmarkEnd w:id="0"/>
    </w:p>
    <w:bookmarkEnd w:id="2"/>
    <w:sectPr w:rsidR="00376CE3" w:rsidSect="00BA3E77">
      <w:pgSz w:w="11906" w:h="16838" w:code="9"/>
      <w:pgMar w:top="1134" w:right="1134" w:bottom="1134" w:left="1134" w:header="720" w:footer="72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26E" w:rsidRDefault="0013326E" w:rsidP="00D22F2B">
      <w:r>
        <w:separator/>
      </w:r>
    </w:p>
  </w:endnote>
  <w:endnote w:type="continuationSeparator" w:id="0">
    <w:p w:rsidR="0013326E" w:rsidRDefault="0013326E" w:rsidP="00D2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26E" w:rsidRDefault="0013326E" w:rsidP="00D22F2B">
      <w:r>
        <w:separator/>
      </w:r>
    </w:p>
  </w:footnote>
  <w:footnote w:type="continuationSeparator" w:id="0">
    <w:p w:rsidR="0013326E" w:rsidRDefault="0013326E" w:rsidP="00D2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revisionView w:inkAnnotations="0"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29"/>
    <w:rsid w:val="00030A61"/>
    <w:rsid w:val="0003561F"/>
    <w:rsid w:val="00041618"/>
    <w:rsid w:val="000770EB"/>
    <w:rsid w:val="000900AB"/>
    <w:rsid w:val="00091C58"/>
    <w:rsid w:val="000B5ACF"/>
    <w:rsid w:val="000D7A8D"/>
    <w:rsid w:val="0013326E"/>
    <w:rsid w:val="001505C0"/>
    <w:rsid w:val="00191D64"/>
    <w:rsid w:val="00193A4D"/>
    <w:rsid w:val="00202C66"/>
    <w:rsid w:val="002076ED"/>
    <w:rsid w:val="002133B5"/>
    <w:rsid w:val="002574E4"/>
    <w:rsid w:val="00264464"/>
    <w:rsid w:val="00270788"/>
    <w:rsid w:val="00300748"/>
    <w:rsid w:val="00333EF2"/>
    <w:rsid w:val="00376CE3"/>
    <w:rsid w:val="003B3B02"/>
    <w:rsid w:val="00434D4B"/>
    <w:rsid w:val="004454C0"/>
    <w:rsid w:val="00450356"/>
    <w:rsid w:val="004657BB"/>
    <w:rsid w:val="00513CD8"/>
    <w:rsid w:val="00557631"/>
    <w:rsid w:val="00561C05"/>
    <w:rsid w:val="00594D3D"/>
    <w:rsid w:val="00605BB8"/>
    <w:rsid w:val="006140A7"/>
    <w:rsid w:val="00627A10"/>
    <w:rsid w:val="006421D6"/>
    <w:rsid w:val="006612E7"/>
    <w:rsid w:val="00682DA2"/>
    <w:rsid w:val="00690260"/>
    <w:rsid w:val="006D12C9"/>
    <w:rsid w:val="006E761B"/>
    <w:rsid w:val="00737847"/>
    <w:rsid w:val="00754EA4"/>
    <w:rsid w:val="00770074"/>
    <w:rsid w:val="007E0377"/>
    <w:rsid w:val="007F0140"/>
    <w:rsid w:val="007F086E"/>
    <w:rsid w:val="008373FF"/>
    <w:rsid w:val="008A1B00"/>
    <w:rsid w:val="008C0C41"/>
    <w:rsid w:val="008C29EB"/>
    <w:rsid w:val="008D19FD"/>
    <w:rsid w:val="008D3AFD"/>
    <w:rsid w:val="008F4A7B"/>
    <w:rsid w:val="0091328F"/>
    <w:rsid w:val="00967B29"/>
    <w:rsid w:val="009D4434"/>
    <w:rsid w:val="00A43118"/>
    <w:rsid w:val="00A633E5"/>
    <w:rsid w:val="00A76C56"/>
    <w:rsid w:val="00B12D29"/>
    <w:rsid w:val="00B16A85"/>
    <w:rsid w:val="00B36927"/>
    <w:rsid w:val="00B44A22"/>
    <w:rsid w:val="00B47D9A"/>
    <w:rsid w:val="00B8010C"/>
    <w:rsid w:val="00B85210"/>
    <w:rsid w:val="00BA3E77"/>
    <w:rsid w:val="00BB693A"/>
    <w:rsid w:val="00BC1971"/>
    <w:rsid w:val="00BD7E3A"/>
    <w:rsid w:val="00C576DF"/>
    <w:rsid w:val="00CA7163"/>
    <w:rsid w:val="00CB797D"/>
    <w:rsid w:val="00CC2C69"/>
    <w:rsid w:val="00D22F2B"/>
    <w:rsid w:val="00DD27C0"/>
    <w:rsid w:val="00DE1F0A"/>
    <w:rsid w:val="00E15E87"/>
    <w:rsid w:val="00E27BF5"/>
    <w:rsid w:val="00E86B5F"/>
    <w:rsid w:val="00E9398D"/>
    <w:rsid w:val="00EB06AB"/>
    <w:rsid w:val="00F83F0E"/>
    <w:rsid w:val="00F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41C5330-5BF8-43D9-950C-21034A96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0EB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B12D29"/>
  </w:style>
  <w:style w:type="character" w:customStyle="1" w:styleId="af2">
    <w:name w:val="日付 (文字)"/>
    <w:basedOn w:val="a0"/>
    <w:link w:val="af1"/>
    <w:uiPriority w:val="99"/>
    <w:semiHidden/>
    <w:rsid w:val="00B12D29"/>
  </w:style>
  <w:style w:type="paragraph" w:styleId="af3">
    <w:name w:val="header"/>
    <w:basedOn w:val="a"/>
    <w:link w:val="af4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22F2B"/>
  </w:style>
  <w:style w:type="paragraph" w:styleId="af5">
    <w:name w:val="footer"/>
    <w:basedOn w:val="a"/>
    <w:link w:val="af6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22F2B"/>
  </w:style>
  <w:style w:type="table" w:styleId="af7">
    <w:name w:val="Table Grid"/>
    <w:basedOn w:val="a1"/>
    <w:uiPriority w:val="59"/>
    <w:unhideWhenUsed/>
    <w:rsid w:val="00B80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13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13C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52CF2-26D2-419F-A2DF-7B7E1C1E3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彰宏</dc:creator>
  <cp:keywords/>
  <dc:description/>
  <cp:lastModifiedBy>SC-KODOMO</cp:lastModifiedBy>
  <cp:revision>2</cp:revision>
  <cp:lastPrinted>2026-10-08T09:30:00Z</cp:lastPrinted>
  <dcterms:created xsi:type="dcterms:W3CDTF">2026-10-20T09:31:00Z</dcterms:created>
  <dcterms:modified xsi:type="dcterms:W3CDTF">2026-10-20T09:31:00Z</dcterms:modified>
</cp:coreProperties>
</file>