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0356" w:rsidRDefault="00B8010C" w:rsidP="00B12D29">
      <w:pPr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様式第２号</w:t>
      </w:r>
    </w:p>
    <w:p w:rsidR="00B8010C" w:rsidRDefault="00B8010C" w:rsidP="00B8010C">
      <w:pPr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:rsidR="00B8010C" w:rsidRDefault="00B8010C" w:rsidP="00B8010C">
      <w:pPr>
        <w:jc w:val="center"/>
        <w:rPr>
          <w:szCs w:val="21"/>
        </w:rPr>
      </w:pPr>
    </w:p>
    <w:p w:rsidR="00450356" w:rsidRDefault="00B8010C" w:rsidP="00B8010C">
      <w:pPr>
        <w:jc w:val="center"/>
        <w:rPr>
          <w:szCs w:val="21"/>
        </w:rPr>
      </w:pPr>
      <w:r>
        <w:rPr>
          <w:rFonts w:hint="eastAsia"/>
          <w:szCs w:val="21"/>
        </w:rPr>
        <w:t>プロポーザル参加確認書</w:t>
      </w:r>
    </w:p>
    <w:p w:rsidR="00B8010C" w:rsidRDefault="00B8010C" w:rsidP="00B12D29">
      <w:pPr>
        <w:rPr>
          <w:szCs w:val="21"/>
        </w:rPr>
      </w:pPr>
    </w:p>
    <w:p w:rsidR="00450356" w:rsidRDefault="00B8010C" w:rsidP="00B12D29">
      <w:pPr>
        <w:rPr>
          <w:szCs w:val="21"/>
        </w:rPr>
      </w:pPr>
      <w:r>
        <w:rPr>
          <w:rFonts w:hint="eastAsia"/>
          <w:szCs w:val="21"/>
        </w:rPr>
        <w:t xml:space="preserve">安堵町長　</w:t>
      </w:r>
      <w:r w:rsidR="003B7ACB">
        <w:rPr>
          <w:rFonts w:hint="eastAsia"/>
          <w:szCs w:val="21"/>
        </w:rPr>
        <w:t>近藤　晃一</w:t>
      </w:r>
      <w:r>
        <w:rPr>
          <w:rFonts w:hint="eastAsia"/>
          <w:szCs w:val="21"/>
        </w:rPr>
        <w:t xml:space="preserve">　</w:t>
      </w:r>
      <w:r w:rsidR="003B7ACB">
        <w:rPr>
          <w:rFonts w:hint="eastAsia"/>
          <w:szCs w:val="21"/>
        </w:rPr>
        <w:t>様</w:t>
      </w:r>
    </w:p>
    <w:p w:rsidR="00450356" w:rsidRDefault="00450356" w:rsidP="00B12D29">
      <w:pPr>
        <w:rPr>
          <w:szCs w:val="21"/>
        </w:rPr>
      </w:pPr>
    </w:p>
    <w:p w:rsidR="00450356" w:rsidRDefault="00B8010C" w:rsidP="00B12D2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（事業者）</w:t>
      </w:r>
    </w:p>
    <w:p w:rsidR="00B8010C" w:rsidRDefault="00B8010C" w:rsidP="00B12D2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所在地</w:t>
      </w:r>
    </w:p>
    <w:p w:rsidR="00B8010C" w:rsidRDefault="00B8010C" w:rsidP="00B12D2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商号又は名称</w:t>
      </w:r>
    </w:p>
    <w:p w:rsidR="00B8010C" w:rsidRDefault="00B8010C" w:rsidP="00B12D2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</w:t>
      </w:r>
      <w:r w:rsidR="00376CE3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>代表者名　　　　　　　　　　　　　　　　印</w:t>
      </w:r>
    </w:p>
    <w:p w:rsidR="00B8010C" w:rsidRDefault="00B8010C" w:rsidP="00B12D29">
      <w:pPr>
        <w:rPr>
          <w:szCs w:val="21"/>
        </w:rPr>
      </w:pPr>
    </w:p>
    <w:p w:rsidR="00E9398D" w:rsidRPr="00376CE3" w:rsidRDefault="00E9398D" w:rsidP="00B12D29">
      <w:pPr>
        <w:rPr>
          <w:szCs w:val="21"/>
        </w:rPr>
      </w:pPr>
    </w:p>
    <w:p w:rsidR="003B7ACB" w:rsidRDefault="006421D6" w:rsidP="003B7ACB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3B7ACB">
        <w:rPr>
          <w:rFonts w:hint="eastAsia"/>
          <w:szCs w:val="21"/>
        </w:rPr>
        <w:t>安堵町放課後児童健全育成事業運営業務委託公募型プロポーザルに、参加します。</w:t>
      </w:r>
    </w:p>
    <w:p w:rsidR="003B7ACB" w:rsidRDefault="003B7ACB" w:rsidP="003B7ACB">
      <w:pPr>
        <w:ind w:firstLineChars="100" w:firstLine="241"/>
        <w:rPr>
          <w:szCs w:val="21"/>
        </w:rPr>
      </w:pPr>
      <w:r>
        <w:rPr>
          <w:rFonts w:hint="eastAsia"/>
          <w:szCs w:val="21"/>
        </w:rPr>
        <w:t>なお、参加するにあたり、下記事項を誓約します。</w:t>
      </w:r>
    </w:p>
    <w:p w:rsidR="003B7ACB" w:rsidRDefault="003B7ACB" w:rsidP="003B7ACB">
      <w:pPr>
        <w:rPr>
          <w:szCs w:val="21"/>
        </w:rPr>
      </w:pPr>
    </w:p>
    <w:p w:rsidR="006421D6" w:rsidRPr="003B7ACB" w:rsidRDefault="006421D6" w:rsidP="00B12D29">
      <w:pPr>
        <w:rPr>
          <w:szCs w:val="21"/>
        </w:rPr>
      </w:pPr>
    </w:p>
    <w:p w:rsidR="006421D6" w:rsidRDefault="006421D6" w:rsidP="006421D6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:rsidR="00450356" w:rsidRDefault="00450356" w:rsidP="00B12D29">
      <w:pPr>
        <w:rPr>
          <w:szCs w:val="21"/>
        </w:rPr>
      </w:pPr>
    </w:p>
    <w:p w:rsidR="006421D6" w:rsidRDefault="006421D6" w:rsidP="00B12D29">
      <w:pPr>
        <w:rPr>
          <w:szCs w:val="21"/>
        </w:rPr>
      </w:pPr>
      <w:r>
        <w:rPr>
          <w:rFonts w:hint="eastAsia"/>
          <w:szCs w:val="21"/>
        </w:rPr>
        <w:t>１．</w:t>
      </w:r>
      <w:r w:rsidR="003B7ACB">
        <w:rPr>
          <w:rFonts w:hint="eastAsia"/>
          <w:szCs w:val="21"/>
        </w:rPr>
        <w:t>実施要領で定められた参加資格要件を満たしていること。</w:t>
      </w:r>
      <w:r w:rsidR="003B7ACB">
        <w:rPr>
          <w:szCs w:val="21"/>
        </w:rPr>
        <w:t xml:space="preserve"> </w:t>
      </w:r>
    </w:p>
    <w:p w:rsidR="00E9398D" w:rsidRPr="00376CE3" w:rsidRDefault="00E9398D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p w:rsidR="006421D6" w:rsidRDefault="003C7B00" w:rsidP="003C7B00">
      <w:pPr>
        <w:ind w:firstLineChars="1000" w:firstLine="2409"/>
        <w:rPr>
          <w:szCs w:val="21"/>
        </w:rPr>
      </w:pPr>
      <w:r>
        <w:rPr>
          <w:rFonts w:hint="eastAsia"/>
          <w:szCs w:val="21"/>
        </w:rPr>
        <w:t>【本提案に係る</w:t>
      </w:r>
      <w:r w:rsidR="006421D6">
        <w:rPr>
          <w:rFonts w:hint="eastAsia"/>
          <w:szCs w:val="21"/>
        </w:rPr>
        <w:t>連絡先</w:t>
      </w:r>
      <w:r>
        <w:rPr>
          <w:rFonts w:hint="eastAsia"/>
          <w:szCs w:val="21"/>
        </w:rPr>
        <w:t>】</w:t>
      </w:r>
    </w:p>
    <w:tbl>
      <w:tblPr>
        <w:tblStyle w:val="af7"/>
        <w:tblW w:w="0" w:type="auto"/>
        <w:tblInd w:w="2547" w:type="dxa"/>
        <w:tblLook w:val="04A0" w:firstRow="1" w:lastRow="0" w:firstColumn="1" w:lastColumn="0" w:noHBand="0" w:noVBand="1"/>
      </w:tblPr>
      <w:tblGrid>
        <w:gridCol w:w="2410"/>
        <w:gridCol w:w="4671"/>
      </w:tblGrid>
      <w:tr w:rsidR="003C7B00" w:rsidTr="003C7B00">
        <w:trPr>
          <w:trHeight w:val="463"/>
        </w:trPr>
        <w:tc>
          <w:tcPr>
            <w:tcW w:w="2410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所属</w:t>
            </w:r>
          </w:p>
        </w:tc>
        <w:tc>
          <w:tcPr>
            <w:tcW w:w="4671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</w:p>
        </w:tc>
      </w:tr>
      <w:tr w:rsidR="003C7B00" w:rsidTr="003C7B00">
        <w:trPr>
          <w:trHeight w:val="463"/>
        </w:trPr>
        <w:tc>
          <w:tcPr>
            <w:tcW w:w="2410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担当者　職・氏名</w:t>
            </w:r>
          </w:p>
        </w:tc>
        <w:tc>
          <w:tcPr>
            <w:tcW w:w="4671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</w:p>
        </w:tc>
      </w:tr>
      <w:tr w:rsidR="003C7B00" w:rsidTr="003C7B00">
        <w:trPr>
          <w:trHeight w:val="463"/>
        </w:trPr>
        <w:tc>
          <w:tcPr>
            <w:tcW w:w="2410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</w:p>
        </w:tc>
        <w:tc>
          <w:tcPr>
            <w:tcW w:w="4671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</w:p>
        </w:tc>
      </w:tr>
      <w:tr w:rsidR="003C7B00" w:rsidTr="003C7B00">
        <w:trPr>
          <w:trHeight w:val="463"/>
        </w:trPr>
        <w:tc>
          <w:tcPr>
            <w:tcW w:w="2410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</w:p>
        </w:tc>
        <w:tc>
          <w:tcPr>
            <w:tcW w:w="4671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</w:p>
        </w:tc>
      </w:tr>
      <w:tr w:rsidR="003C7B00" w:rsidTr="003C7B00">
        <w:trPr>
          <w:trHeight w:val="463"/>
        </w:trPr>
        <w:tc>
          <w:tcPr>
            <w:tcW w:w="2410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4671" w:type="dxa"/>
            <w:vAlign w:val="center"/>
          </w:tcPr>
          <w:p w:rsidR="003C7B00" w:rsidRDefault="003C7B00" w:rsidP="003C7B00">
            <w:pPr>
              <w:rPr>
                <w:szCs w:val="21"/>
              </w:rPr>
            </w:pPr>
          </w:p>
        </w:tc>
      </w:tr>
    </w:tbl>
    <w:p w:rsidR="003C7B00" w:rsidRDefault="006421D6" w:rsidP="00B12D29">
      <w:pPr>
        <w:rPr>
          <w:szCs w:val="21"/>
        </w:rPr>
      </w:pPr>
      <w:r>
        <w:rPr>
          <w:rFonts w:hint="eastAsia"/>
          <w:szCs w:val="21"/>
        </w:rPr>
        <w:t xml:space="preserve">　　　　</w:t>
      </w:r>
      <w:r w:rsidR="003C7B00">
        <w:rPr>
          <w:rFonts w:hint="eastAsia"/>
          <w:szCs w:val="21"/>
        </w:rPr>
        <w:t xml:space="preserve">　　　　　　　※書類送付・質問回答等の送付先となります。</w:t>
      </w:r>
    </w:p>
    <w:p w:rsidR="003C7B00" w:rsidRPr="003C7B00" w:rsidRDefault="003C7B00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p w:rsidR="003C7B00" w:rsidRDefault="003C7B00" w:rsidP="00B12D29">
      <w:pPr>
        <w:rPr>
          <w:szCs w:val="21"/>
        </w:rPr>
      </w:pPr>
    </w:p>
    <w:sectPr w:rsidR="003C7B00" w:rsidSect="00BA3E77">
      <w:pgSz w:w="11906" w:h="16838" w:code="9"/>
      <w:pgMar w:top="1134" w:right="1134" w:bottom="1134" w:left="1134" w:header="720" w:footer="720" w:gutter="0"/>
      <w:cols w:space="720"/>
      <w:docGrid w:type="linesAndChars" w:linePitch="34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326E" w:rsidRDefault="0013326E" w:rsidP="00D22F2B">
      <w:r>
        <w:separator/>
      </w:r>
    </w:p>
  </w:endnote>
  <w:endnote w:type="continuationSeparator" w:id="0">
    <w:p w:rsidR="0013326E" w:rsidRDefault="0013326E" w:rsidP="00D2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326E" w:rsidRDefault="0013326E" w:rsidP="00D22F2B">
      <w:r>
        <w:separator/>
      </w:r>
    </w:p>
  </w:footnote>
  <w:footnote w:type="continuationSeparator" w:id="0">
    <w:p w:rsidR="0013326E" w:rsidRDefault="0013326E" w:rsidP="00D2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attachedTemplate r:id="rId1"/>
  <w:revisionView w:inkAnnotations="0"/>
  <w:defaultTabStop w:val="840"/>
  <w:drawingGridHorizontalSpacing w:val="241"/>
  <w:drawingGridVerticalSpacing w:val="17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29"/>
    <w:rsid w:val="00030A61"/>
    <w:rsid w:val="0003561F"/>
    <w:rsid w:val="00041618"/>
    <w:rsid w:val="000770EB"/>
    <w:rsid w:val="000900AB"/>
    <w:rsid w:val="00091C58"/>
    <w:rsid w:val="000B5ACF"/>
    <w:rsid w:val="000D7A8D"/>
    <w:rsid w:val="0013326E"/>
    <w:rsid w:val="001505C0"/>
    <w:rsid w:val="00191D64"/>
    <w:rsid w:val="00193A4D"/>
    <w:rsid w:val="00202C66"/>
    <w:rsid w:val="002133B5"/>
    <w:rsid w:val="002571DF"/>
    <w:rsid w:val="002574E4"/>
    <w:rsid w:val="00264464"/>
    <w:rsid w:val="00270788"/>
    <w:rsid w:val="002870AB"/>
    <w:rsid w:val="00300748"/>
    <w:rsid w:val="00333EF2"/>
    <w:rsid w:val="00376CE3"/>
    <w:rsid w:val="003B3B02"/>
    <w:rsid w:val="003B7ACB"/>
    <w:rsid w:val="003C7B00"/>
    <w:rsid w:val="00434D4B"/>
    <w:rsid w:val="004454C0"/>
    <w:rsid w:val="00450356"/>
    <w:rsid w:val="004657BB"/>
    <w:rsid w:val="00513CD8"/>
    <w:rsid w:val="00557631"/>
    <w:rsid w:val="00561C05"/>
    <w:rsid w:val="00594D3D"/>
    <w:rsid w:val="00605BB8"/>
    <w:rsid w:val="006140A7"/>
    <w:rsid w:val="00627A10"/>
    <w:rsid w:val="006421D6"/>
    <w:rsid w:val="006612E7"/>
    <w:rsid w:val="00682DA2"/>
    <w:rsid w:val="00690260"/>
    <w:rsid w:val="006D12C9"/>
    <w:rsid w:val="006E761B"/>
    <w:rsid w:val="00737847"/>
    <w:rsid w:val="00754EA4"/>
    <w:rsid w:val="00770074"/>
    <w:rsid w:val="007E0377"/>
    <w:rsid w:val="007F0140"/>
    <w:rsid w:val="007F086E"/>
    <w:rsid w:val="008373FF"/>
    <w:rsid w:val="008A1B00"/>
    <w:rsid w:val="008C0C41"/>
    <w:rsid w:val="008C29EB"/>
    <w:rsid w:val="008D19FD"/>
    <w:rsid w:val="008D3AFD"/>
    <w:rsid w:val="008F4A7B"/>
    <w:rsid w:val="0091328F"/>
    <w:rsid w:val="00967B29"/>
    <w:rsid w:val="009D4434"/>
    <w:rsid w:val="00A43118"/>
    <w:rsid w:val="00A633E5"/>
    <w:rsid w:val="00A76C56"/>
    <w:rsid w:val="00B12D29"/>
    <w:rsid w:val="00B16A85"/>
    <w:rsid w:val="00B36927"/>
    <w:rsid w:val="00B47D9A"/>
    <w:rsid w:val="00B8010C"/>
    <w:rsid w:val="00B85210"/>
    <w:rsid w:val="00BA3E77"/>
    <w:rsid w:val="00BC1971"/>
    <w:rsid w:val="00BD7E3A"/>
    <w:rsid w:val="00C576DF"/>
    <w:rsid w:val="00CA7163"/>
    <w:rsid w:val="00CB797D"/>
    <w:rsid w:val="00CC2C69"/>
    <w:rsid w:val="00D22F2B"/>
    <w:rsid w:val="00DD27C0"/>
    <w:rsid w:val="00DE1F0A"/>
    <w:rsid w:val="00E15E87"/>
    <w:rsid w:val="00E27BF5"/>
    <w:rsid w:val="00E86B5F"/>
    <w:rsid w:val="00E9398D"/>
    <w:rsid w:val="00EB06AB"/>
    <w:rsid w:val="00EE39AD"/>
    <w:rsid w:val="00F83F0E"/>
    <w:rsid w:val="00F9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441C5330-5BF8-43D9-950C-21034A96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7ACB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B12D29"/>
  </w:style>
  <w:style w:type="character" w:customStyle="1" w:styleId="af2">
    <w:name w:val="日付 (文字)"/>
    <w:basedOn w:val="a0"/>
    <w:link w:val="af1"/>
    <w:uiPriority w:val="99"/>
    <w:semiHidden/>
    <w:rsid w:val="00B12D29"/>
  </w:style>
  <w:style w:type="paragraph" w:styleId="af3">
    <w:name w:val="header"/>
    <w:basedOn w:val="a"/>
    <w:link w:val="af4"/>
    <w:uiPriority w:val="99"/>
    <w:unhideWhenUsed/>
    <w:rsid w:val="00D22F2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D22F2B"/>
  </w:style>
  <w:style w:type="paragraph" w:styleId="af5">
    <w:name w:val="footer"/>
    <w:basedOn w:val="a"/>
    <w:link w:val="af6"/>
    <w:uiPriority w:val="99"/>
    <w:unhideWhenUsed/>
    <w:rsid w:val="00D22F2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D22F2B"/>
  </w:style>
  <w:style w:type="table" w:styleId="af7">
    <w:name w:val="Table Grid"/>
    <w:basedOn w:val="a1"/>
    <w:uiPriority w:val="59"/>
    <w:unhideWhenUsed/>
    <w:rsid w:val="00B80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513C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513C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Root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65570-BFF1-4876-A18C-EC4F1FB35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安堵町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 彰宏</dc:creator>
  <cp:keywords/>
  <dc:description/>
  <cp:lastModifiedBy>SC-KODOMO</cp:lastModifiedBy>
  <cp:revision>2</cp:revision>
  <cp:lastPrinted>2026-10-09T04:43:00Z</cp:lastPrinted>
  <dcterms:created xsi:type="dcterms:W3CDTF">2026-10-20T09:31:00Z</dcterms:created>
  <dcterms:modified xsi:type="dcterms:W3CDTF">2026-10-20T09:31:00Z</dcterms:modified>
</cp:coreProperties>
</file>