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5156F" w14:textId="77777777" w:rsidR="00450356" w:rsidRDefault="00B8010C" w:rsidP="00B12D29">
      <w:pPr>
        <w:rPr>
          <w:szCs w:val="21"/>
        </w:rPr>
      </w:pPr>
      <w:bookmarkStart w:id="0" w:name="_GoBack"/>
      <w:bookmarkEnd w:id="0"/>
      <w:r>
        <w:rPr>
          <w:rFonts w:hint="eastAsia"/>
          <w:szCs w:val="21"/>
        </w:rPr>
        <w:t>様式第１号</w:t>
      </w:r>
    </w:p>
    <w:p w14:paraId="08E3FB60" w14:textId="77777777" w:rsidR="00B8010C" w:rsidRDefault="00B8010C" w:rsidP="00B8010C">
      <w:pPr>
        <w:jc w:val="right"/>
        <w:rPr>
          <w:szCs w:val="21"/>
        </w:rPr>
      </w:pPr>
      <w:r>
        <w:rPr>
          <w:rFonts w:hint="eastAsia"/>
          <w:szCs w:val="21"/>
        </w:rPr>
        <w:t>令和　　年　　月　　日</w:t>
      </w:r>
    </w:p>
    <w:p w14:paraId="2D2F4042" w14:textId="77777777" w:rsidR="00B8010C" w:rsidRDefault="00B8010C" w:rsidP="00B8010C">
      <w:pPr>
        <w:ind w:right="840"/>
        <w:jc w:val="center"/>
        <w:rPr>
          <w:szCs w:val="21"/>
        </w:rPr>
      </w:pPr>
      <w:r>
        <w:rPr>
          <w:rFonts w:hint="eastAsia"/>
          <w:szCs w:val="21"/>
        </w:rPr>
        <w:t>質問書</w:t>
      </w:r>
    </w:p>
    <w:p w14:paraId="08C0E82A" w14:textId="77777777" w:rsidR="00B8010C" w:rsidRDefault="00B8010C" w:rsidP="00B8010C">
      <w:pPr>
        <w:ind w:right="840"/>
        <w:rPr>
          <w:szCs w:val="21"/>
        </w:rPr>
      </w:pPr>
    </w:p>
    <w:p w14:paraId="6B9751F8" w14:textId="77777777" w:rsidR="00B8010C" w:rsidRDefault="00B8010C" w:rsidP="00B8010C">
      <w:pPr>
        <w:ind w:right="840"/>
        <w:rPr>
          <w:szCs w:val="21"/>
        </w:rPr>
      </w:pPr>
    </w:p>
    <w:p w14:paraId="27309892" w14:textId="77777777" w:rsidR="00B8010C" w:rsidRDefault="00B8010C" w:rsidP="00B8010C">
      <w:pPr>
        <w:ind w:right="840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（質問者）</w:t>
      </w:r>
    </w:p>
    <w:p w14:paraId="0E59EE16" w14:textId="77777777" w:rsidR="00B8010C" w:rsidRDefault="00B8010C" w:rsidP="00B8010C">
      <w:pPr>
        <w:ind w:right="840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所在地</w:t>
      </w:r>
    </w:p>
    <w:p w14:paraId="2B0F7BB0" w14:textId="77777777" w:rsidR="00B8010C" w:rsidRDefault="00B8010C" w:rsidP="00B8010C">
      <w:pPr>
        <w:ind w:right="840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商号又は名称</w:t>
      </w:r>
    </w:p>
    <w:p w14:paraId="0C08E389" w14:textId="77777777" w:rsidR="00450356" w:rsidRDefault="00450356" w:rsidP="00B12D29">
      <w:pPr>
        <w:rPr>
          <w:szCs w:val="21"/>
        </w:rPr>
      </w:pPr>
    </w:p>
    <w:p w14:paraId="4C0DB504" w14:textId="77777777" w:rsidR="00450356" w:rsidRDefault="00450356" w:rsidP="00B12D29">
      <w:pPr>
        <w:rPr>
          <w:szCs w:val="21"/>
        </w:rPr>
      </w:pPr>
    </w:p>
    <w:p w14:paraId="44E647C6" w14:textId="420F6EA8" w:rsidR="00450356" w:rsidRDefault="00B8010C" w:rsidP="00B12D29">
      <w:pPr>
        <w:rPr>
          <w:szCs w:val="21"/>
        </w:rPr>
      </w:pPr>
      <w:r>
        <w:rPr>
          <w:rFonts w:hint="eastAsia"/>
          <w:szCs w:val="21"/>
        </w:rPr>
        <w:t xml:space="preserve">　安堵</w:t>
      </w:r>
      <w:r w:rsidR="00E9398D">
        <w:rPr>
          <w:rFonts w:hint="eastAsia"/>
          <w:szCs w:val="21"/>
        </w:rPr>
        <w:t>町放課後児童健全育成事業運営</w:t>
      </w:r>
      <w:r>
        <w:rPr>
          <w:rFonts w:hint="eastAsia"/>
          <w:szCs w:val="21"/>
        </w:rPr>
        <w:t>業務委託</w:t>
      </w:r>
      <w:r w:rsidR="00B06533">
        <w:rPr>
          <w:rFonts w:hint="eastAsia"/>
          <w:szCs w:val="21"/>
        </w:rPr>
        <w:t>公募型</w:t>
      </w:r>
      <w:r>
        <w:rPr>
          <w:rFonts w:hint="eastAsia"/>
          <w:szCs w:val="21"/>
        </w:rPr>
        <w:t>プロポーザル実施要領等に関して、下記の事項について質問します。</w:t>
      </w:r>
    </w:p>
    <w:p w14:paraId="515C514B" w14:textId="77777777" w:rsidR="00B8010C" w:rsidRPr="00E9398D" w:rsidRDefault="00B8010C" w:rsidP="00B12D29">
      <w:pPr>
        <w:rPr>
          <w:szCs w:val="21"/>
        </w:rPr>
      </w:pPr>
    </w:p>
    <w:p w14:paraId="5DA78655" w14:textId="77777777" w:rsidR="00B8010C" w:rsidRPr="00B8010C" w:rsidRDefault="00B8010C" w:rsidP="00B8010C">
      <w:pPr>
        <w:jc w:val="center"/>
        <w:rPr>
          <w:szCs w:val="21"/>
        </w:rPr>
      </w:pPr>
      <w:r>
        <w:rPr>
          <w:rFonts w:hint="eastAsia"/>
          <w:szCs w:val="21"/>
        </w:rPr>
        <w:t>記</w:t>
      </w:r>
    </w:p>
    <w:p w14:paraId="7ED94DC8" w14:textId="77777777" w:rsidR="00450356" w:rsidRDefault="00450356" w:rsidP="00B12D29">
      <w:pPr>
        <w:rPr>
          <w:szCs w:val="21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8010C" w14:paraId="60D81BAC" w14:textId="77777777" w:rsidTr="00B8010C">
        <w:tc>
          <w:tcPr>
            <w:tcW w:w="4508" w:type="dxa"/>
          </w:tcPr>
          <w:p w14:paraId="7189E8DD" w14:textId="77777777" w:rsidR="00B8010C" w:rsidRDefault="00B8010C" w:rsidP="00B8010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質問事項（該当</w:t>
            </w:r>
            <w:r w:rsidR="00B06533">
              <w:rPr>
                <w:rFonts w:hint="eastAsia"/>
                <w:szCs w:val="21"/>
              </w:rPr>
              <w:t>項目名、頁数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4508" w:type="dxa"/>
          </w:tcPr>
          <w:p w14:paraId="52B76630" w14:textId="77777777" w:rsidR="00B8010C" w:rsidRDefault="00B8010C" w:rsidP="00B8010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質問内容</w:t>
            </w:r>
          </w:p>
        </w:tc>
      </w:tr>
      <w:tr w:rsidR="00B8010C" w14:paraId="2134387A" w14:textId="77777777" w:rsidTr="00B8010C">
        <w:trPr>
          <w:trHeight w:val="4486"/>
        </w:trPr>
        <w:tc>
          <w:tcPr>
            <w:tcW w:w="4508" w:type="dxa"/>
          </w:tcPr>
          <w:p w14:paraId="5DAA8653" w14:textId="77777777" w:rsidR="00B8010C" w:rsidRDefault="00B8010C" w:rsidP="00B12D29">
            <w:pPr>
              <w:rPr>
                <w:szCs w:val="21"/>
              </w:rPr>
            </w:pPr>
          </w:p>
        </w:tc>
        <w:tc>
          <w:tcPr>
            <w:tcW w:w="4508" w:type="dxa"/>
          </w:tcPr>
          <w:p w14:paraId="71F00D1E" w14:textId="77777777" w:rsidR="00B8010C" w:rsidRDefault="00B8010C" w:rsidP="00B12D29">
            <w:pPr>
              <w:rPr>
                <w:szCs w:val="21"/>
              </w:rPr>
            </w:pPr>
          </w:p>
        </w:tc>
      </w:tr>
    </w:tbl>
    <w:p w14:paraId="6B676E78" w14:textId="77777777" w:rsidR="00450356" w:rsidRDefault="00450356" w:rsidP="00B12D29">
      <w:pPr>
        <w:rPr>
          <w:szCs w:val="21"/>
        </w:rPr>
      </w:pPr>
    </w:p>
    <w:p w14:paraId="7A05DCBD" w14:textId="77777777" w:rsidR="00450356" w:rsidRDefault="00450356" w:rsidP="00B12D29">
      <w:pPr>
        <w:rPr>
          <w:szCs w:val="21"/>
        </w:rPr>
      </w:pPr>
    </w:p>
    <w:tbl>
      <w:tblPr>
        <w:tblStyle w:val="af7"/>
        <w:tblW w:w="0" w:type="auto"/>
        <w:tblInd w:w="3397" w:type="dxa"/>
        <w:tblLook w:val="04A0" w:firstRow="1" w:lastRow="0" w:firstColumn="1" w:lastColumn="0" w:noHBand="0" w:noVBand="1"/>
      </w:tblPr>
      <w:tblGrid>
        <w:gridCol w:w="457"/>
        <w:gridCol w:w="992"/>
        <w:gridCol w:w="4201"/>
      </w:tblGrid>
      <w:tr w:rsidR="00B8010C" w14:paraId="0CAC54DC" w14:textId="77777777" w:rsidTr="00B8010C">
        <w:tc>
          <w:tcPr>
            <w:tcW w:w="426" w:type="dxa"/>
            <w:vMerge w:val="restart"/>
          </w:tcPr>
          <w:p w14:paraId="4DF23545" w14:textId="77777777" w:rsidR="00B8010C" w:rsidRDefault="00B8010C" w:rsidP="00B12D29">
            <w:pPr>
              <w:rPr>
                <w:szCs w:val="21"/>
              </w:rPr>
            </w:pPr>
          </w:p>
          <w:p w14:paraId="5FF28696" w14:textId="77777777" w:rsidR="00B8010C" w:rsidRDefault="00B8010C" w:rsidP="00B12D2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担</w:t>
            </w:r>
          </w:p>
          <w:p w14:paraId="7621FF42" w14:textId="77777777" w:rsidR="00B8010C" w:rsidRDefault="00B8010C" w:rsidP="00B12D2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当</w:t>
            </w:r>
          </w:p>
          <w:p w14:paraId="114A6DDB" w14:textId="77777777" w:rsidR="00B8010C" w:rsidRDefault="00B8010C" w:rsidP="00B12D2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者</w:t>
            </w:r>
          </w:p>
        </w:tc>
        <w:tc>
          <w:tcPr>
            <w:tcW w:w="992" w:type="dxa"/>
          </w:tcPr>
          <w:p w14:paraId="6F652D2B" w14:textId="77777777" w:rsidR="00B8010C" w:rsidRDefault="00B8010C" w:rsidP="00B12D2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部署名</w:t>
            </w:r>
          </w:p>
        </w:tc>
        <w:tc>
          <w:tcPr>
            <w:tcW w:w="4201" w:type="dxa"/>
          </w:tcPr>
          <w:p w14:paraId="1782B6D2" w14:textId="77777777" w:rsidR="00B8010C" w:rsidRDefault="00B8010C" w:rsidP="00B12D29">
            <w:pPr>
              <w:rPr>
                <w:szCs w:val="21"/>
              </w:rPr>
            </w:pPr>
          </w:p>
        </w:tc>
      </w:tr>
      <w:tr w:rsidR="00B8010C" w14:paraId="1A26E654" w14:textId="77777777" w:rsidTr="00B8010C">
        <w:tc>
          <w:tcPr>
            <w:tcW w:w="426" w:type="dxa"/>
            <w:vMerge/>
          </w:tcPr>
          <w:p w14:paraId="4A4022BC" w14:textId="77777777" w:rsidR="00B8010C" w:rsidRDefault="00B8010C" w:rsidP="00B12D29">
            <w:pPr>
              <w:rPr>
                <w:szCs w:val="21"/>
              </w:rPr>
            </w:pPr>
          </w:p>
        </w:tc>
        <w:tc>
          <w:tcPr>
            <w:tcW w:w="992" w:type="dxa"/>
          </w:tcPr>
          <w:p w14:paraId="19816396" w14:textId="77777777" w:rsidR="00B8010C" w:rsidRDefault="00B8010C" w:rsidP="00B12D2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氏　名</w:t>
            </w:r>
          </w:p>
        </w:tc>
        <w:tc>
          <w:tcPr>
            <w:tcW w:w="4201" w:type="dxa"/>
          </w:tcPr>
          <w:p w14:paraId="13D62A71" w14:textId="77777777" w:rsidR="00B8010C" w:rsidRDefault="00B8010C" w:rsidP="00B12D29">
            <w:pPr>
              <w:rPr>
                <w:szCs w:val="21"/>
              </w:rPr>
            </w:pPr>
          </w:p>
        </w:tc>
      </w:tr>
      <w:tr w:rsidR="00B8010C" w14:paraId="3B7B62C5" w14:textId="77777777" w:rsidTr="00B8010C">
        <w:tc>
          <w:tcPr>
            <w:tcW w:w="426" w:type="dxa"/>
            <w:vMerge/>
          </w:tcPr>
          <w:p w14:paraId="615EDD9C" w14:textId="77777777" w:rsidR="00B8010C" w:rsidRDefault="00B8010C" w:rsidP="00B12D29">
            <w:pPr>
              <w:rPr>
                <w:szCs w:val="21"/>
              </w:rPr>
            </w:pPr>
          </w:p>
        </w:tc>
        <w:tc>
          <w:tcPr>
            <w:tcW w:w="992" w:type="dxa"/>
          </w:tcPr>
          <w:p w14:paraId="0F689340" w14:textId="77777777" w:rsidR="00B8010C" w:rsidRDefault="00B8010C" w:rsidP="00B12D2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TEL</w:t>
            </w:r>
          </w:p>
        </w:tc>
        <w:tc>
          <w:tcPr>
            <w:tcW w:w="4201" w:type="dxa"/>
          </w:tcPr>
          <w:p w14:paraId="39E5AF1B" w14:textId="77777777" w:rsidR="00B8010C" w:rsidRDefault="00B8010C" w:rsidP="00B12D29">
            <w:pPr>
              <w:rPr>
                <w:szCs w:val="21"/>
              </w:rPr>
            </w:pPr>
          </w:p>
        </w:tc>
      </w:tr>
      <w:tr w:rsidR="00B8010C" w14:paraId="45F6F079" w14:textId="77777777" w:rsidTr="00B8010C">
        <w:tc>
          <w:tcPr>
            <w:tcW w:w="426" w:type="dxa"/>
            <w:vMerge/>
          </w:tcPr>
          <w:p w14:paraId="0788EFBE" w14:textId="77777777" w:rsidR="00B8010C" w:rsidRDefault="00B8010C" w:rsidP="00B12D29">
            <w:pPr>
              <w:rPr>
                <w:szCs w:val="21"/>
              </w:rPr>
            </w:pPr>
          </w:p>
        </w:tc>
        <w:tc>
          <w:tcPr>
            <w:tcW w:w="992" w:type="dxa"/>
          </w:tcPr>
          <w:p w14:paraId="2B620D23" w14:textId="77777777" w:rsidR="00B8010C" w:rsidRDefault="00B8010C" w:rsidP="00B12D2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FAX</w:t>
            </w:r>
          </w:p>
        </w:tc>
        <w:tc>
          <w:tcPr>
            <w:tcW w:w="4201" w:type="dxa"/>
          </w:tcPr>
          <w:p w14:paraId="6B9ECBA2" w14:textId="77777777" w:rsidR="00B8010C" w:rsidRDefault="00B8010C" w:rsidP="00B12D29">
            <w:pPr>
              <w:rPr>
                <w:szCs w:val="21"/>
              </w:rPr>
            </w:pPr>
          </w:p>
        </w:tc>
      </w:tr>
      <w:tr w:rsidR="00B8010C" w14:paraId="4989E80F" w14:textId="77777777" w:rsidTr="00B8010C">
        <w:tc>
          <w:tcPr>
            <w:tcW w:w="426" w:type="dxa"/>
            <w:vMerge/>
          </w:tcPr>
          <w:p w14:paraId="2D743E14" w14:textId="77777777" w:rsidR="00B8010C" w:rsidRDefault="00B8010C" w:rsidP="00B12D29">
            <w:pPr>
              <w:rPr>
                <w:szCs w:val="21"/>
              </w:rPr>
            </w:pPr>
          </w:p>
        </w:tc>
        <w:tc>
          <w:tcPr>
            <w:tcW w:w="992" w:type="dxa"/>
          </w:tcPr>
          <w:p w14:paraId="5F7E6339" w14:textId="77777777" w:rsidR="00B8010C" w:rsidRDefault="00B8010C" w:rsidP="00B12D2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e</w:t>
            </w:r>
            <w:r>
              <w:rPr>
                <w:szCs w:val="21"/>
              </w:rPr>
              <w:t>-mail</w:t>
            </w:r>
          </w:p>
        </w:tc>
        <w:tc>
          <w:tcPr>
            <w:tcW w:w="4201" w:type="dxa"/>
          </w:tcPr>
          <w:p w14:paraId="0EB1795F" w14:textId="77777777" w:rsidR="00B8010C" w:rsidRDefault="00B8010C" w:rsidP="00B12D29">
            <w:pPr>
              <w:rPr>
                <w:szCs w:val="21"/>
              </w:rPr>
            </w:pPr>
          </w:p>
        </w:tc>
      </w:tr>
    </w:tbl>
    <w:p w14:paraId="4A986A48" w14:textId="77777777" w:rsidR="00450356" w:rsidRDefault="00450356" w:rsidP="00B12D29">
      <w:pPr>
        <w:rPr>
          <w:szCs w:val="21"/>
        </w:rPr>
      </w:pPr>
    </w:p>
    <w:p w14:paraId="54321609" w14:textId="6514E8B6" w:rsidR="00376CE3" w:rsidRDefault="00376CE3">
      <w:pPr>
        <w:widowControl/>
        <w:jc w:val="left"/>
        <w:rPr>
          <w:szCs w:val="21"/>
        </w:rPr>
      </w:pPr>
    </w:p>
    <w:sectPr w:rsidR="00376CE3" w:rsidSect="00BA3E77">
      <w:pgSz w:w="11906" w:h="16838" w:code="9"/>
      <w:pgMar w:top="1134" w:right="1134" w:bottom="1134" w:left="1134" w:header="720" w:footer="720" w:gutter="0"/>
      <w:cols w:space="720"/>
      <w:docGrid w:type="linesAndChars" w:linePitch="34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10848F" w14:textId="77777777" w:rsidR="0013326E" w:rsidRDefault="0013326E" w:rsidP="00D22F2B">
      <w:r>
        <w:separator/>
      </w:r>
    </w:p>
  </w:endnote>
  <w:endnote w:type="continuationSeparator" w:id="0">
    <w:p w14:paraId="4CEAC22D" w14:textId="77777777" w:rsidR="0013326E" w:rsidRDefault="0013326E" w:rsidP="00D2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1CFB4" w14:textId="77777777" w:rsidR="0013326E" w:rsidRDefault="0013326E" w:rsidP="00D22F2B">
      <w:r>
        <w:separator/>
      </w:r>
    </w:p>
  </w:footnote>
  <w:footnote w:type="continuationSeparator" w:id="0">
    <w:p w14:paraId="0464A02A" w14:textId="77777777" w:rsidR="0013326E" w:rsidRDefault="0013326E" w:rsidP="00D2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attachedTemplate r:id="rId1"/>
  <w:revisionView w:inkAnnotations="0"/>
  <w:defaultTabStop w:val="840"/>
  <w:drawingGridHorizontalSpacing w:val="241"/>
  <w:drawingGridVerticalSpacing w:val="17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29"/>
    <w:rsid w:val="00030A61"/>
    <w:rsid w:val="0003561F"/>
    <w:rsid w:val="00041618"/>
    <w:rsid w:val="000770EB"/>
    <w:rsid w:val="000900AB"/>
    <w:rsid w:val="00091C58"/>
    <w:rsid w:val="000B5ACF"/>
    <w:rsid w:val="000D7A8D"/>
    <w:rsid w:val="0013326E"/>
    <w:rsid w:val="001505C0"/>
    <w:rsid w:val="00191D64"/>
    <w:rsid w:val="00193A4D"/>
    <w:rsid w:val="00194240"/>
    <w:rsid w:val="00202C66"/>
    <w:rsid w:val="002133B5"/>
    <w:rsid w:val="002574E4"/>
    <w:rsid w:val="00264464"/>
    <w:rsid w:val="00270788"/>
    <w:rsid w:val="00300748"/>
    <w:rsid w:val="00333EF2"/>
    <w:rsid w:val="00376CE3"/>
    <w:rsid w:val="003B3B02"/>
    <w:rsid w:val="00434D4B"/>
    <w:rsid w:val="004454C0"/>
    <w:rsid w:val="00450356"/>
    <w:rsid w:val="004657BB"/>
    <w:rsid w:val="00513CD8"/>
    <w:rsid w:val="00557631"/>
    <w:rsid w:val="00561C05"/>
    <w:rsid w:val="00594D3D"/>
    <w:rsid w:val="00605BB8"/>
    <w:rsid w:val="006140A7"/>
    <w:rsid w:val="00627A10"/>
    <w:rsid w:val="006421D6"/>
    <w:rsid w:val="006612E7"/>
    <w:rsid w:val="00682DA2"/>
    <w:rsid w:val="00690260"/>
    <w:rsid w:val="006D12C9"/>
    <w:rsid w:val="006E761B"/>
    <w:rsid w:val="00737847"/>
    <w:rsid w:val="00754EA4"/>
    <w:rsid w:val="00770074"/>
    <w:rsid w:val="007E0377"/>
    <w:rsid w:val="007F0140"/>
    <w:rsid w:val="007F086E"/>
    <w:rsid w:val="008373FF"/>
    <w:rsid w:val="008A1B00"/>
    <w:rsid w:val="008C0C41"/>
    <w:rsid w:val="008C29EB"/>
    <w:rsid w:val="008D19FD"/>
    <w:rsid w:val="008D3AFD"/>
    <w:rsid w:val="008F4A7B"/>
    <w:rsid w:val="0091328F"/>
    <w:rsid w:val="00967B29"/>
    <w:rsid w:val="009D4434"/>
    <w:rsid w:val="00A43118"/>
    <w:rsid w:val="00A633E5"/>
    <w:rsid w:val="00A76C56"/>
    <w:rsid w:val="00B06533"/>
    <w:rsid w:val="00B12D29"/>
    <w:rsid w:val="00B16A85"/>
    <w:rsid w:val="00B36927"/>
    <w:rsid w:val="00B47D9A"/>
    <w:rsid w:val="00B8010C"/>
    <w:rsid w:val="00B85210"/>
    <w:rsid w:val="00BA3E77"/>
    <w:rsid w:val="00BC09E2"/>
    <w:rsid w:val="00BC1971"/>
    <w:rsid w:val="00BD7E3A"/>
    <w:rsid w:val="00BF25C7"/>
    <w:rsid w:val="00C576DF"/>
    <w:rsid w:val="00CA7163"/>
    <w:rsid w:val="00CB797D"/>
    <w:rsid w:val="00CC2C69"/>
    <w:rsid w:val="00D22F2B"/>
    <w:rsid w:val="00DD27C0"/>
    <w:rsid w:val="00DE1F0A"/>
    <w:rsid w:val="00E15E87"/>
    <w:rsid w:val="00E27BF5"/>
    <w:rsid w:val="00E86B5F"/>
    <w:rsid w:val="00E9398D"/>
    <w:rsid w:val="00EB06AB"/>
    <w:rsid w:val="00F83F0E"/>
    <w:rsid w:val="00F9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F57E34"/>
  <w15:docId w15:val="{441C5330-5BF8-43D9-950C-21034A96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70EB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Date"/>
    <w:basedOn w:val="a"/>
    <w:next w:val="a"/>
    <w:link w:val="af2"/>
    <w:uiPriority w:val="99"/>
    <w:semiHidden/>
    <w:unhideWhenUsed/>
    <w:rsid w:val="00B12D29"/>
  </w:style>
  <w:style w:type="character" w:customStyle="1" w:styleId="af2">
    <w:name w:val="日付 (文字)"/>
    <w:basedOn w:val="a0"/>
    <w:link w:val="af1"/>
    <w:uiPriority w:val="99"/>
    <w:semiHidden/>
    <w:rsid w:val="00B12D29"/>
  </w:style>
  <w:style w:type="paragraph" w:styleId="af3">
    <w:name w:val="header"/>
    <w:basedOn w:val="a"/>
    <w:link w:val="af4"/>
    <w:uiPriority w:val="99"/>
    <w:unhideWhenUsed/>
    <w:rsid w:val="00D22F2B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D22F2B"/>
  </w:style>
  <w:style w:type="paragraph" w:styleId="af5">
    <w:name w:val="footer"/>
    <w:basedOn w:val="a"/>
    <w:link w:val="af6"/>
    <w:uiPriority w:val="99"/>
    <w:unhideWhenUsed/>
    <w:rsid w:val="00D22F2B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D22F2B"/>
  </w:style>
  <w:style w:type="table" w:styleId="af7">
    <w:name w:val="Table Grid"/>
    <w:basedOn w:val="a1"/>
    <w:uiPriority w:val="59"/>
    <w:unhideWhenUsed/>
    <w:rsid w:val="00B80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513C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0"/>
    <w:link w:val="af8"/>
    <w:uiPriority w:val="99"/>
    <w:semiHidden/>
    <w:rsid w:val="00513CD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Root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安堵町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彰宏</dc:creator>
  <cp:keywords/>
  <dc:description/>
  <cp:lastModifiedBy>SC-KODOMO</cp:lastModifiedBy>
  <cp:revision>2</cp:revision>
  <cp:lastPrinted>2026-10-08T09:30:00Z</cp:lastPrinted>
  <dcterms:created xsi:type="dcterms:W3CDTF">2026-10-20T09:42:00Z</dcterms:created>
  <dcterms:modified xsi:type="dcterms:W3CDTF">2026-10-20T09:42:00Z</dcterms:modified>
</cp:coreProperties>
</file>